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C44" w:rsidRDefault="00BF488F" w:rsidP="00BF488F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en-US"/>
        </w:rPr>
      </w:pPr>
      <w:r w:rsidRPr="00BF488F">
        <w:rPr>
          <w:rFonts w:ascii="Times New Roman" w:hAnsi="Times New Roman" w:cs="Times New Roman"/>
          <w:b/>
          <w:i/>
          <w:sz w:val="40"/>
          <w:szCs w:val="40"/>
          <w:lang w:val="en-US"/>
        </w:rPr>
        <w:t>SCOALA GIMNAZIALA “PETRE N. POPESCU” VINATORI</w:t>
      </w:r>
    </w:p>
    <w:p w:rsidR="00BF488F" w:rsidRDefault="00BF488F" w:rsidP="00BF488F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en-US"/>
        </w:rPr>
      </w:pPr>
    </w:p>
    <w:p w:rsidR="00BF488F" w:rsidRDefault="00BF488F" w:rsidP="002E0564">
      <w:pPr>
        <w:ind w:firstLine="708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1.</w:t>
      </w:r>
      <w:r w:rsidR="00BE464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Descrierea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unitatii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invatamant</w:t>
      </w:r>
      <w:proofErr w:type="spellEnd"/>
    </w:p>
    <w:p w:rsidR="002E0564" w:rsidRPr="00F4156B" w:rsidRDefault="002E0564" w:rsidP="00BF488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Scoala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noastra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F4156B">
        <w:rPr>
          <w:rFonts w:ascii="Times New Roman" w:hAnsi="Times New Roman" w:cs="Times New Roman"/>
          <w:sz w:val="24"/>
          <w:szCs w:val="24"/>
          <w:lang w:val="en-US"/>
        </w:rPr>
        <w:t>este</w:t>
      </w:r>
      <w:proofErr w:type="spellEnd"/>
      <w:proofErr w:type="gram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asezata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localitatea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Vinatori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comuna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Vinatori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, situate in </w:t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Depresiunea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Colinara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Transilvaniei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E0564" w:rsidRPr="00F4156B" w:rsidRDefault="002E0564" w:rsidP="00BF488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4156B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Comuna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Vinatori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situata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 la 10 km </w:t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municipiul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Sighisoara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, 10 km </w:t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sud-est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orasul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Cristuru-Secuiesc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, la </w:t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intersectia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 a E60 cu DN 13C. Are in component </w:t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satele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Vinatori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centru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comuna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Archita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 la 17 km, </w:t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Soard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 la 3 km, </w:t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Mureni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 la 4 km </w:t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Feleag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 la 7 km.</w:t>
      </w:r>
    </w:p>
    <w:p w:rsidR="002E0564" w:rsidRPr="002E0564" w:rsidRDefault="002E0564" w:rsidP="00BF488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E0564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44D063" wp14:editId="3BFB0B6F">
                <wp:simplePos x="0" y="0"/>
                <wp:positionH relativeFrom="column">
                  <wp:posOffset>-404495</wp:posOffset>
                </wp:positionH>
                <wp:positionV relativeFrom="paragraph">
                  <wp:posOffset>445770</wp:posOffset>
                </wp:positionV>
                <wp:extent cx="2857500" cy="1376045"/>
                <wp:effectExtent l="0" t="0" r="19050" b="14605"/>
                <wp:wrapSquare wrapText="bothSides"/>
                <wp:docPr id="217" name="Casetă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7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564" w:rsidRPr="002E0564" w:rsidRDefault="002E056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2E05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Scoala</w:t>
                            </w:r>
                            <w:proofErr w:type="spellEnd"/>
                            <w:r w:rsidRPr="002E05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E05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Gimnaziala</w:t>
                            </w:r>
                            <w:proofErr w:type="spellEnd"/>
                            <w:r w:rsidRPr="002E05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“</w:t>
                            </w:r>
                            <w:proofErr w:type="spellStart"/>
                            <w:r w:rsidRPr="002E05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Petre</w:t>
                            </w:r>
                            <w:proofErr w:type="spellEnd"/>
                            <w:r w:rsidRPr="002E05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N. </w:t>
                            </w:r>
                            <w:proofErr w:type="spellStart"/>
                            <w:r w:rsidRPr="002E05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Popescu</w:t>
                            </w:r>
                            <w:proofErr w:type="spellEnd"/>
                            <w:r w:rsidRPr="002E05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”</w:t>
                            </w:r>
                          </w:p>
                          <w:p w:rsidR="002E0564" w:rsidRPr="002E0564" w:rsidRDefault="002E056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2E05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Vinatori</w:t>
                            </w:r>
                            <w:proofErr w:type="spellEnd"/>
                            <w:r w:rsidRPr="002E05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E05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Strada</w:t>
                            </w:r>
                            <w:proofErr w:type="spellEnd"/>
                            <w:r w:rsidRPr="002E05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E05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Principala</w:t>
                            </w:r>
                            <w:proofErr w:type="spellEnd"/>
                            <w:r w:rsidRPr="002E05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nr.231</w:t>
                            </w:r>
                          </w:p>
                          <w:p w:rsidR="002E0564" w:rsidRPr="002E0564" w:rsidRDefault="002E056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E05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Tel/Fax: 0265 761213</w:t>
                            </w:r>
                          </w:p>
                          <w:p w:rsidR="002E0564" w:rsidRPr="002E0564" w:rsidRDefault="002E056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E05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Email: </w:t>
                            </w:r>
                            <w:hyperlink r:id="rId5" w:history="1">
                              <w:r w:rsidRPr="002E0564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scoalavanatori@yahoo.com</w:t>
                              </w:r>
                            </w:hyperlink>
                          </w:p>
                          <w:p w:rsidR="002E0564" w:rsidRPr="002E0564" w:rsidRDefault="002E056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4D063" id="_x0000_t202" coordsize="21600,21600" o:spt="202" path="m,l,21600r21600,l21600,xe">
                <v:stroke joinstyle="miter"/>
                <v:path gradientshapeok="t" o:connecttype="rect"/>
              </v:shapetype>
              <v:shape id="Casetă text 2" o:spid="_x0000_s1026" type="#_x0000_t202" style="position:absolute;margin-left:-31.85pt;margin-top:35.1pt;width:225pt;height:108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">
                <v:textbox>
                  <w:txbxContent>
                    <w:p w:rsidR="002E0564" w:rsidRPr="002E0564" w:rsidRDefault="002E056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2E056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Scoala</w:t>
                      </w:r>
                      <w:proofErr w:type="spellEnd"/>
                      <w:r w:rsidRPr="002E056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E056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Gimnaziala</w:t>
                      </w:r>
                      <w:proofErr w:type="spellEnd"/>
                      <w:r w:rsidRPr="002E056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“</w:t>
                      </w:r>
                      <w:proofErr w:type="spellStart"/>
                      <w:r w:rsidRPr="002E056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Petre</w:t>
                      </w:r>
                      <w:proofErr w:type="spellEnd"/>
                      <w:r w:rsidRPr="002E056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N. </w:t>
                      </w:r>
                      <w:proofErr w:type="spellStart"/>
                      <w:r w:rsidRPr="002E056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Popescu</w:t>
                      </w:r>
                      <w:proofErr w:type="spellEnd"/>
                      <w:r w:rsidRPr="002E056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”</w:t>
                      </w:r>
                    </w:p>
                    <w:p w:rsidR="002E0564" w:rsidRPr="002E0564" w:rsidRDefault="002E056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2E056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Vinatori</w:t>
                      </w:r>
                      <w:proofErr w:type="spellEnd"/>
                      <w:r w:rsidRPr="002E056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E056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Strada</w:t>
                      </w:r>
                      <w:proofErr w:type="spellEnd"/>
                      <w:r w:rsidRPr="002E056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E056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Principala</w:t>
                      </w:r>
                      <w:proofErr w:type="spellEnd"/>
                      <w:r w:rsidRPr="002E056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nr.231</w:t>
                      </w:r>
                    </w:p>
                    <w:p w:rsidR="002E0564" w:rsidRPr="002E0564" w:rsidRDefault="002E056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2E056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Tel/Fax: 0265 761213</w:t>
                      </w:r>
                    </w:p>
                    <w:p w:rsidR="002E0564" w:rsidRPr="002E0564" w:rsidRDefault="002E056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2E056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Email: </w:t>
                      </w:r>
                      <w:hyperlink r:id="rId6" w:history="1">
                        <w:r w:rsidRPr="002E0564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scoalavanatori@yahoo.com</w:t>
                        </w:r>
                      </w:hyperlink>
                    </w:p>
                    <w:p w:rsidR="002E0564" w:rsidRPr="002E0564" w:rsidRDefault="002E056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o-RO"/>
        </w:rPr>
        <w:drawing>
          <wp:inline distT="0" distB="0" distL="0" distR="0" wp14:anchorId="6B005FEA" wp14:editId="086C82D5">
            <wp:extent cx="3105150" cy="1905000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53929_166655746805343_1605319111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64" w:rsidRPr="00F4156B" w:rsidRDefault="002E056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156B" w:rsidRDefault="00F4156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4156B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Scoala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Gimnaziala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Petre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 N. </w:t>
      </w:r>
      <w:proofErr w:type="spellStart"/>
      <w:r w:rsidRPr="00F4156B">
        <w:rPr>
          <w:rFonts w:ascii="Times New Roman" w:hAnsi="Times New Roman" w:cs="Times New Roman"/>
          <w:sz w:val="24"/>
          <w:szCs w:val="24"/>
          <w:lang w:val="en-US"/>
        </w:rPr>
        <w:t>Popescu</w:t>
      </w:r>
      <w:proofErr w:type="spellEnd"/>
      <w:r w:rsidRPr="00F4156B">
        <w:rPr>
          <w:rFonts w:ascii="Times New Roman" w:hAnsi="Times New Roman" w:cs="Times New Roman"/>
          <w:sz w:val="24"/>
          <w:szCs w:val="24"/>
          <w:lang w:val="en-US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Vinatori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este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unitatea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scolara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personalitate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juridical.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Structurile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arondate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sunt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Scoala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Gimnaziala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Archita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Scoala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Soard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Scoala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Mureni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Gradinita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Vinatori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Gradinita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Archita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4156B" w:rsidRDefault="00F415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scolar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2014-2015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Scoala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Gimnaziala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Petre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N.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Popescu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Vinatori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functioneaza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trei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cicluri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invatamant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prescolar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gimnazial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Invatamantul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gimnazial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desfasoara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activitatea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intre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orele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8-13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invatamantul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intre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orele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13-16.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curs de 45 de minute,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pauza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5 minute.</w:t>
      </w:r>
    </w:p>
    <w:p w:rsidR="00F4156B" w:rsidRDefault="00F415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Structura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Scoala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Gimnaziala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Archita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functioneaza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invatamant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gimnazial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care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desfasoara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activitatea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intre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orele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8-16.</w:t>
      </w:r>
    </w:p>
    <w:p w:rsidR="00F4156B" w:rsidRDefault="00F415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Structurile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Scoala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Soard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Scoala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Mureni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functioneaza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invatamant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care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desfasoara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activitatea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intre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orele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8-16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respectiv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8-12.</w:t>
      </w:r>
    </w:p>
    <w:p w:rsidR="00F4156B" w:rsidRDefault="00F415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Structurile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Gradinita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Vinatori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Gradinita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Archita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desfasoara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activitatile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intre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orele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8-12.</w:t>
      </w:r>
    </w:p>
    <w:p w:rsidR="00F4156B" w:rsidRDefault="00F415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Scoala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Gimnaziala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Petre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N.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Popescu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Vinatori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functioneaza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bazaplanului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scolarizare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aprobat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annual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Inspectoratul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Scolar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Judetean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Mures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4156B" w:rsidRDefault="00F415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scolar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2014-2015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unitatile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functioneaza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urmatoarele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effective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elevi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F4156B" w:rsidRDefault="00F415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Scoala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Gimnaziala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Petre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N.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Popescu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="00840A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40A31">
        <w:rPr>
          <w:rFonts w:ascii="Times New Roman" w:hAnsi="Times New Roman" w:cs="Times New Roman"/>
          <w:sz w:val="24"/>
          <w:szCs w:val="24"/>
          <w:lang w:val="en-US"/>
        </w:rPr>
        <w:t>Vinatori</w:t>
      </w:r>
      <w:proofErr w:type="spellEnd"/>
      <w:r w:rsidR="00840A31">
        <w:rPr>
          <w:rFonts w:ascii="Times New Roman" w:hAnsi="Times New Roman" w:cs="Times New Roman"/>
          <w:sz w:val="24"/>
          <w:szCs w:val="24"/>
          <w:lang w:val="en-US"/>
        </w:rPr>
        <w:t xml:space="preserve"> 263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elevi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din care: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invatamant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primar</w:t>
      </w:r>
      <w:proofErr w:type="spellEnd"/>
      <w:r w:rsidR="00840A31">
        <w:rPr>
          <w:rFonts w:ascii="Times New Roman" w:hAnsi="Times New Roman" w:cs="Times New Roman"/>
          <w:sz w:val="24"/>
          <w:szCs w:val="24"/>
          <w:lang w:val="en-US"/>
        </w:rPr>
        <w:t xml:space="preserve"> 145 </w:t>
      </w:r>
      <w:proofErr w:type="spellStart"/>
      <w:r w:rsidR="00840A31">
        <w:rPr>
          <w:rFonts w:ascii="Times New Roman" w:hAnsi="Times New Roman" w:cs="Times New Roman"/>
          <w:sz w:val="24"/>
          <w:szCs w:val="24"/>
          <w:lang w:val="en-US"/>
        </w:rPr>
        <w:t>elevi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40A31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="00840A31">
        <w:rPr>
          <w:rFonts w:ascii="Times New Roman" w:hAnsi="Times New Roman" w:cs="Times New Roman"/>
          <w:sz w:val="24"/>
          <w:szCs w:val="24"/>
          <w:lang w:val="en-US"/>
        </w:rPr>
        <w:t xml:space="preserve"> 118 </w:t>
      </w:r>
      <w:proofErr w:type="spellStart"/>
      <w:r w:rsidR="00840A31">
        <w:rPr>
          <w:rFonts w:ascii="Times New Roman" w:hAnsi="Times New Roman" w:cs="Times New Roman"/>
          <w:sz w:val="24"/>
          <w:szCs w:val="24"/>
          <w:lang w:val="en-US"/>
        </w:rPr>
        <w:t>elevi</w:t>
      </w:r>
      <w:proofErr w:type="spellEnd"/>
      <w:r w:rsidR="00840A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40A31">
        <w:rPr>
          <w:rFonts w:ascii="Times New Roman" w:hAnsi="Times New Roman" w:cs="Times New Roman"/>
          <w:sz w:val="24"/>
          <w:szCs w:val="24"/>
          <w:lang w:val="en-US"/>
        </w:rPr>
        <w:t>gimnazial</w:t>
      </w:r>
      <w:proofErr w:type="spellEnd"/>
      <w:r w:rsidR="00840A31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840A31" w:rsidRDefault="00840A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Scoala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Gimnaziala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Archita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126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elevi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din care: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invatamant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65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elevi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invatamant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gimnazial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61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elevi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;</w:t>
      </w:r>
      <w:proofErr w:type="gramEnd"/>
    </w:p>
    <w:p w:rsidR="00840A31" w:rsidRDefault="00840A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Scoala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Soard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96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elevi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din care: 71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elevi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25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prescolari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;</w:t>
      </w:r>
      <w:proofErr w:type="gramEnd"/>
    </w:p>
    <w:p w:rsidR="00840A31" w:rsidRDefault="00840A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Scoala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Mureni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38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elevi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din care: 22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elevi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16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prescolari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840A31" w:rsidRDefault="00840A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Gradinita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Vinatori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90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prescolari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;</w:t>
      </w:r>
      <w:proofErr w:type="gramEnd"/>
    </w:p>
    <w:p w:rsidR="00840A31" w:rsidRDefault="00840A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Gradinita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Archita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35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prescolari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.</w:t>
      </w:r>
      <w:proofErr w:type="gramEnd"/>
    </w:p>
    <w:p w:rsidR="00840A31" w:rsidRDefault="00840A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In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anul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scolar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2015-2016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Scoala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Gimnaziala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Petre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N.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Popescu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Vinatori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functiona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dupa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urmatorul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plan de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scolarizare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</w:p>
    <w:p w:rsidR="00840A31" w:rsidRDefault="00840A31" w:rsidP="00840A31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Scoala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Gimnaziala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Petre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N.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Popescu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="00E609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60932">
        <w:rPr>
          <w:rFonts w:ascii="Times New Roman" w:hAnsi="Times New Roman" w:cs="Times New Roman"/>
          <w:sz w:val="24"/>
          <w:szCs w:val="24"/>
          <w:lang w:val="en-US"/>
        </w:rPr>
        <w:t>Vinatori</w:t>
      </w:r>
      <w:proofErr w:type="spellEnd"/>
      <w:r w:rsidR="00E60932">
        <w:rPr>
          <w:rFonts w:ascii="Times New Roman" w:hAnsi="Times New Roman" w:cs="Times New Roman"/>
          <w:sz w:val="24"/>
          <w:szCs w:val="24"/>
          <w:lang w:val="en-US"/>
        </w:rPr>
        <w:t xml:space="preserve"> 275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elevi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din care: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invatamant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0932">
        <w:rPr>
          <w:rFonts w:ascii="Times New Roman" w:hAnsi="Times New Roman" w:cs="Times New Roman"/>
          <w:sz w:val="24"/>
          <w:szCs w:val="24"/>
          <w:lang w:val="en-US"/>
        </w:rPr>
        <w:t>153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elevi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60932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="00E60932">
        <w:rPr>
          <w:rFonts w:ascii="Times New Roman" w:hAnsi="Times New Roman" w:cs="Times New Roman"/>
          <w:sz w:val="24"/>
          <w:szCs w:val="24"/>
          <w:lang w:val="en-US"/>
        </w:rPr>
        <w:t xml:space="preserve"> 122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elevi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gimnazial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840A31" w:rsidRDefault="00840A31" w:rsidP="00840A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Scoala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Gimnaziala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Archita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0932">
        <w:rPr>
          <w:rFonts w:ascii="Times New Roman" w:hAnsi="Times New Roman" w:cs="Times New Roman"/>
          <w:sz w:val="24"/>
          <w:szCs w:val="24"/>
          <w:lang w:val="en-US"/>
        </w:rPr>
        <w:t>128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elevi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din care: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invatamant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0932">
        <w:rPr>
          <w:rFonts w:ascii="Times New Roman" w:hAnsi="Times New Roman" w:cs="Times New Roman"/>
          <w:sz w:val="24"/>
          <w:szCs w:val="24"/>
          <w:lang w:val="en-US"/>
        </w:rPr>
        <w:t>63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elevi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invatamant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gimnazial</w:t>
      </w:r>
      <w:proofErr w:type="spellEnd"/>
      <w:r w:rsidR="00E60932">
        <w:rPr>
          <w:rFonts w:ascii="Times New Roman" w:hAnsi="Times New Roman" w:cs="Times New Roman"/>
          <w:sz w:val="24"/>
          <w:szCs w:val="24"/>
          <w:lang w:val="en-US"/>
        </w:rPr>
        <w:t xml:space="preserve"> 65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elevi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;</w:t>
      </w:r>
      <w:proofErr w:type="gramEnd"/>
    </w:p>
    <w:p w:rsidR="00840A31" w:rsidRDefault="00840A31" w:rsidP="00840A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Scoala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Soard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0932">
        <w:rPr>
          <w:rFonts w:ascii="Times New Roman" w:hAnsi="Times New Roman" w:cs="Times New Roman"/>
          <w:sz w:val="24"/>
          <w:szCs w:val="24"/>
          <w:lang w:val="en-US"/>
        </w:rPr>
        <w:t>97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elevi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din care: </w:t>
      </w:r>
      <w:r w:rsidR="00E60932">
        <w:rPr>
          <w:rFonts w:ascii="Times New Roman" w:hAnsi="Times New Roman" w:cs="Times New Roman"/>
          <w:sz w:val="24"/>
          <w:szCs w:val="24"/>
          <w:lang w:val="en-US"/>
        </w:rPr>
        <w:t>72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elevi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25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prescolari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;</w:t>
      </w:r>
      <w:proofErr w:type="gramEnd"/>
    </w:p>
    <w:p w:rsidR="00840A31" w:rsidRDefault="00840A31" w:rsidP="00840A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Scoala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Mureni</w:t>
      </w:r>
      <w:proofErr w:type="spellEnd"/>
      <w:r w:rsidR="00E60932">
        <w:rPr>
          <w:rFonts w:ascii="Times New Roman" w:hAnsi="Times New Roman" w:cs="Times New Roman"/>
          <w:sz w:val="24"/>
          <w:szCs w:val="24"/>
          <w:lang w:val="en-US"/>
        </w:rPr>
        <w:t xml:space="preserve"> 40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elevi</w:t>
      </w:r>
      <w:proofErr w:type="spellEnd"/>
      <w:r w:rsidR="00E60932">
        <w:rPr>
          <w:rFonts w:ascii="Times New Roman" w:hAnsi="Times New Roman" w:cs="Times New Roman"/>
          <w:sz w:val="24"/>
          <w:szCs w:val="24"/>
          <w:lang w:val="en-US"/>
        </w:rPr>
        <w:t xml:space="preserve">, din care: 26 </w:t>
      </w:r>
      <w:proofErr w:type="spellStart"/>
      <w:r w:rsidR="00E60932">
        <w:rPr>
          <w:rFonts w:ascii="Times New Roman" w:hAnsi="Times New Roman" w:cs="Times New Roman"/>
          <w:sz w:val="24"/>
          <w:szCs w:val="24"/>
          <w:lang w:val="en-US"/>
        </w:rPr>
        <w:t>elevi</w:t>
      </w:r>
      <w:proofErr w:type="spellEnd"/>
      <w:r w:rsidR="00E609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60932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="00E60932">
        <w:rPr>
          <w:rFonts w:ascii="Times New Roman" w:hAnsi="Times New Roman" w:cs="Times New Roman"/>
          <w:sz w:val="24"/>
          <w:szCs w:val="24"/>
          <w:lang w:val="en-US"/>
        </w:rPr>
        <w:t xml:space="preserve"> 14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prescolari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840A31" w:rsidRDefault="00840A31" w:rsidP="00840A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Gradinita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Vinatori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0932">
        <w:rPr>
          <w:rFonts w:ascii="Times New Roman" w:hAnsi="Times New Roman" w:cs="Times New Roman"/>
          <w:sz w:val="24"/>
          <w:szCs w:val="24"/>
          <w:lang w:val="en-US"/>
        </w:rPr>
        <w:t>90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prescolari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;</w:t>
      </w:r>
      <w:proofErr w:type="gramEnd"/>
    </w:p>
    <w:p w:rsidR="00840A31" w:rsidRDefault="00840A31" w:rsidP="00840A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Gradinita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Archita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0932">
        <w:rPr>
          <w:rFonts w:ascii="Times New Roman" w:hAnsi="Times New Roman" w:cs="Times New Roman"/>
          <w:sz w:val="24"/>
          <w:szCs w:val="24"/>
          <w:lang w:val="en-US"/>
        </w:rPr>
        <w:t>33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prescolari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.</w:t>
      </w:r>
      <w:proofErr w:type="gramEnd"/>
    </w:p>
    <w:p w:rsidR="00E60932" w:rsidRDefault="00E60932" w:rsidP="00840A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Programul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clasei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pregatitoare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classei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desfasura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incinta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unitatilor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scolare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avand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mobilier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adecvat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varstei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cadru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didactic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calificat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specialitate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dotare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conforma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cerintelor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clasei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grup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sanitar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incinta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cladirii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60932" w:rsidRDefault="00E60932" w:rsidP="00840A31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ELEVII :</w:t>
      </w:r>
      <w:proofErr w:type="gramEnd"/>
    </w:p>
    <w:p w:rsidR="00E60932" w:rsidRDefault="00E60932" w:rsidP="00840A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provin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medii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sociale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diverse, cu o stare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materiala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diferita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capacitate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intelectuale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diverse;</w:t>
      </w:r>
    </w:p>
    <w:p w:rsidR="00E60932" w:rsidRDefault="00E60932" w:rsidP="00840A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majoritatea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elevilor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sunt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nationalitate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rroma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E60932" w:rsidRDefault="00E60932" w:rsidP="00840A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beneficiaza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pregatire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specialitate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suplimentara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vederea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comportari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cat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Evaluarea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Nationala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60932" w:rsidRDefault="00E60932" w:rsidP="00840A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CORPUL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PROFESORAL :</w:t>
      </w:r>
      <w:proofErr w:type="gramEnd"/>
    </w:p>
    <w:p w:rsidR="00E60932" w:rsidRDefault="00E60932" w:rsidP="00840A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-format 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majoritate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din cadre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didactice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tinere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dornice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afirmare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performanta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cadre cu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vechime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experienta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E60932" w:rsidRDefault="00E60932" w:rsidP="00840A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-cadre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didactice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calificate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proportie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90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% ;</w:t>
      </w:r>
      <w:proofErr w:type="gramEnd"/>
    </w:p>
    <w:p w:rsidR="00E60932" w:rsidRDefault="00E60932" w:rsidP="00840A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cadrele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didactice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manifesta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dorinta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formare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continua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perfectionare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sunt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deschise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spre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noutatile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reformei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domeniul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invatamantului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E60932" w:rsidRDefault="00E60932" w:rsidP="00840A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cadrele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didactice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aplica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noul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curriculum;</w:t>
      </w:r>
    </w:p>
    <w:p w:rsidR="00E60932" w:rsidRDefault="00E60932" w:rsidP="00840A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cadrele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didactice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urmaresc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modernizarea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actului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predare-invatare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orientarea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spre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capacitate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atitudini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utilizand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strategii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participative.</w:t>
      </w:r>
    </w:p>
    <w:p w:rsidR="000B029C" w:rsidRDefault="005502C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0B029C" w:rsidRDefault="000B029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029C" w:rsidRDefault="000B029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029C" w:rsidRDefault="000B029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029C" w:rsidRDefault="000B029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029C" w:rsidRDefault="000B029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029C" w:rsidRDefault="000B029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40A31" w:rsidRDefault="005502C6" w:rsidP="000B029C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502C6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2.Circumscriptia</w:t>
      </w:r>
      <w:proofErr w:type="gramEnd"/>
      <w:r w:rsidRPr="005502C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5502C6">
        <w:rPr>
          <w:rFonts w:ascii="Times New Roman" w:hAnsi="Times New Roman" w:cs="Times New Roman"/>
          <w:b/>
          <w:sz w:val="28"/>
          <w:szCs w:val="28"/>
          <w:lang w:val="en-US"/>
        </w:rPr>
        <w:t>scolara</w:t>
      </w:r>
      <w:proofErr w:type="spellEnd"/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7792"/>
      </w:tblGrid>
      <w:tr w:rsidR="005502C6" w:rsidRPr="005502C6" w:rsidTr="000B029C">
        <w:tc>
          <w:tcPr>
            <w:tcW w:w="7792" w:type="dxa"/>
          </w:tcPr>
          <w:p w:rsidR="005502C6" w:rsidRPr="005502C6" w:rsidRDefault="005502C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SCOALA GIMNAZIALA “PETRE N. POPESCU” VINATORI</w:t>
            </w:r>
          </w:p>
          <w:p w:rsidR="005502C6" w:rsidRPr="005502C6" w:rsidRDefault="005502C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502C6" w:rsidRPr="005502C6" w:rsidRDefault="005502C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Com. </w:t>
            </w:r>
            <w:proofErr w:type="spellStart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Vinatori</w:t>
            </w:r>
            <w:proofErr w:type="spellEnd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nr.231 </w:t>
            </w:r>
            <w:proofErr w:type="spellStart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jud</w:t>
            </w:r>
            <w:proofErr w:type="spellEnd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Mures</w:t>
            </w:r>
            <w:proofErr w:type="spellEnd"/>
          </w:p>
          <w:p w:rsidR="005502C6" w:rsidRPr="005502C6" w:rsidRDefault="005502C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Tel. 0265 761213</w:t>
            </w:r>
          </w:p>
          <w:p w:rsidR="005502C6" w:rsidRPr="005502C6" w:rsidRDefault="005502C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Fax 0265 761213</w:t>
            </w:r>
          </w:p>
        </w:tc>
      </w:tr>
      <w:tr w:rsidR="005502C6" w:rsidRPr="005502C6" w:rsidTr="000B029C">
        <w:tc>
          <w:tcPr>
            <w:tcW w:w="7792" w:type="dxa"/>
          </w:tcPr>
          <w:p w:rsidR="005502C6" w:rsidRPr="005502C6" w:rsidRDefault="005502C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SCOALA GIMNAZIALA ARCHITA</w:t>
            </w:r>
          </w:p>
          <w:p w:rsidR="005502C6" w:rsidRPr="005502C6" w:rsidRDefault="005502C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502C6" w:rsidRPr="005502C6" w:rsidRDefault="005502C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Com. </w:t>
            </w:r>
            <w:proofErr w:type="spellStart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Vinatori</w:t>
            </w:r>
            <w:proofErr w:type="spellEnd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sat </w:t>
            </w:r>
            <w:proofErr w:type="spellStart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archita</w:t>
            </w:r>
            <w:proofErr w:type="spellEnd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nr. 225 </w:t>
            </w:r>
            <w:proofErr w:type="spellStart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jud</w:t>
            </w:r>
            <w:proofErr w:type="spellEnd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Mures</w:t>
            </w:r>
            <w:proofErr w:type="spellEnd"/>
          </w:p>
          <w:p w:rsidR="005502C6" w:rsidRPr="005502C6" w:rsidRDefault="005502C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Tel. 0265 711315</w:t>
            </w:r>
          </w:p>
          <w:p w:rsidR="005502C6" w:rsidRPr="005502C6" w:rsidRDefault="005502C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Fax. 0265 711315</w:t>
            </w:r>
          </w:p>
        </w:tc>
      </w:tr>
      <w:tr w:rsidR="005502C6" w:rsidRPr="005502C6" w:rsidTr="000B029C">
        <w:tc>
          <w:tcPr>
            <w:tcW w:w="7792" w:type="dxa"/>
          </w:tcPr>
          <w:p w:rsidR="005502C6" w:rsidRPr="005502C6" w:rsidRDefault="005502C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SCOALA PRIMARA SOARD</w:t>
            </w:r>
          </w:p>
          <w:p w:rsidR="005502C6" w:rsidRPr="005502C6" w:rsidRDefault="005502C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502C6" w:rsidRPr="005502C6" w:rsidRDefault="005502C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Com. </w:t>
            </w:r>
            <w:proofErr w:type="spellStart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Vinatori</w:t>
            </w:r>
            <w:proofErr w:type="spellEnd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sat. </w:t>
            </w:r>
            <w:proofErr w:type="spellStart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Soard</w:t>
            </w:r>
            <w:proofErr w:type="spellEnd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nr. 12 </w:t>
            </w:r>
            <w:proofErr w:type="spellStart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jud</w:t>
            </w:r>
            <w:proofErr w:type="spellEnd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Mures</w:t>
            </w:r>
            <w:proofErr w:type="spellEnd"/>
          </w:p>
        </w:tc>
      </w:tr>
      <w:tr w:rsidR="005502C6" w:rsidRPr="005502C6" w:rsidTr="000B029C">
        <w:tc>
          <w:tcPr>
            <w:tcW w:w="7792" w:type="dxa"/>
          </w:tcPr>
          <w:p w:rsidR="005502C6" w:rsidRPr="005502C6" w:rsidRDefault="005502C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SCOALA PRIMARA MURENI</w:t>
            </w:r>
          </w:p>
          <w:p w:rsidR="005502C6" w:rsidRPr="005502C6" w:rsidRDefault="005502C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502C6" w:rsidRPr="005502C6" w:rsidRDefault="005502C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Com. </w:t>
            </w:r>
            <w:proofErr w:type="spellStart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Vinatori</w:t>
            </w:r>
            <w:proofErr w:type="spellEnd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sat </w:t>
            </w:r>
            <w:proofErr w:type="spellStart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Mureni</w:t>
            </w:r>
            <w:proofErr w:type="spellEnd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nr. 48 </w:t>
            </w:r>
            <w:proofErr w:type="spellStart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jud</w:t>
            </w:r>
            <w:proofErr w:type="spellEnd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Mures</w:t>
            </w:r>
            <w:proofErr w:type="spellEnd"/>
          </w:p>
        </w:tc>
      </w:tr>
      <w:tr w:rsidR="005502C6" w:rsidRPr="005502C6" w:rsidTr="000B029C">
        <w:tc>
          <w:tcPr>
            <w:tcW w:w="7792" w:type="dxa"/>
          </w:tcPr>
          <w:p w:rsidR="005502C6" w:rsidRPr="005502C6" w:rsidRDefault="005502C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GRADINITA CU PROGRAM NORMAL VINATORI</w:t>
            </w:r>
          </w:p>
          <w:p w:rsidR="005502C6" w:rsidRPr="005502C6" w:rsidRDefault="005502C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502C6" w:rsidRPr="005502C6" w:rsidRDefault="005502C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Com. </w:t>
            </w:r>
            <w:proofErr w:type="spellStart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Vinatori</w:t>
            </w:r>
            <w:proofErr w:type="spellEnd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nr. 51 </w:t>
            </w:r>
            <w:proofErr w:type="spellStart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jud</w:t>
            </w:r>
            <w:proofErr w:type="spellEnd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Mures</w:t>
            </w:r>
            <w:proofErr w:type="spellEnd"/>
          </w:p>
        </w:tc>
      </w:tr>
      <w:tr w:rsidR="005502C6" w:rsidRPr="005502C6" w:rsidTr="000B029C">
        <w:tc>
          <w:tcPr>
            <w:tcW w:w="7792" w:type="dxa"/>
          </w:tcPr>
          <w:p w:rsidR="005502C6" w:rsidRPr="005502C6" w:rsidRDefault="005502C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GRADINITA CU PROGRAM NORMAL ARCHITA</w:t>
            </w:r>
          </w:p>
          <w:p w:rsidR="005502C6" w:rsidRPr="005502C6" w:rsidRDefault="005502C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502C6" w:rsidRPr="005502C6" w:rsidRDefault="005502C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Com. </w:t>
            </w:r>
            <w:proofErr w:type="spellStart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Vinatori</w:t>
            </w:r>
            <w:proofErr w:type="spellEnd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sat </w:t>
            </w:r>
            <w:proofErr w:type="spellStart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archita</w:t>
            </w:r>
            <w:proofErr w:type="spellEnd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nr. 309 </w:t>
            </w:r>
            <w:proofErr w:type="spellStart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jud</w:t>
            </w:r>
            <w:proofErr w:type="spellEnd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5502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Mures</w:t>
            </w:r>
            <w:proofErr w:type="spellEnd"/>
          </w:p>
        </w:tc>
      </w:tr>
    </w:tbl>
    <w:p w:rsidR="005502C6" w:rsidRDefault="005502C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502C6" w:rsidRDefault="005502C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5502C6">
        <w:rPr>
          <w:rFonts w:ascii="Times New Roman" w:hAnsi="Times New Roman" w:cs="Times New Roman"/>
          <w:b/>
          <w:sz w:val="28"/>
          <w:szCs w:val="28"/>
          <w:lang w:val="en-US"/>
        </w:rPr>
        <w:t>3.Metodologia</w:t>
      </w:r>
      <w:proofErr w:type="gramEnd"/>
      <w:r w:rsidRPr="005502C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5502C6">
        <w:rPr>
          <w:rFonts w:ascii="Times New Roman" w:hAnsi="Times New Roman" w:cs="Times New Roman"/>
          <w:b/>
          <w:sz w:val="28"/>
          <w:szCs w:val="28"/>
          <w:lang w:val="en-US"/>
        </w:rPr>
        <w:t>si</w:t>
      </w:r>
      <w:proofErr w:type="spellEnd"/>
      <w:r w:rsidRPr="005502C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5502C6">
        <w:rPr>
          <w:rFonts w:ascii="Times New Roman" w:hAnsi="Times New Roman" w:cs="Times New Roman"/>
          <w:b/>
          <w:sz w:val="28"/>
          <w:szCs w:val="28"/>
          <w:lang w:val="en-US"/>
        </w:rPr>
        <w:t>calendarul</w:t>
      </w:r>
      <w:proofErr w:type="spellEnd"/>
      <w:r w:rsidRPr="005502C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5502C6">
        <w:rPr>
          <w:rFonts w:ascii="Times New Roman" w:hAnsi="Times New Roman" w:cs="Times New Roman"/>
          <w:b/>
          <w:sz w:val="28"/>
          <w:szCs w:val="28"/>
          <w:lang w:val="en-US"/>
        </w:rPr>
        <w:t>inscrierii</w:t>
      </w:r>
      <w:proofErr w:type="spellEnd"/>
      <w:r w:rsidRPr="005502C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in </w:t>
      </w:r>
      <w:proofErr w:type="spellStart"/>
      <w:r w:rsidRPr="005502C6">
        <w:rPr>
          <w:rFonts w:ascii="Times New Roman" w:hAnsi="Times New Roman" w:cs="Times New Roman"/>
          <w:b/>
          <w:sz w:val="28"/>
          <w:szCs w:val="28"/>
          <w:lang w:val="en-US"/>
        </w:rPr>
        <w:t>invatamantul</w:t>
      </w:r>
      <w:proofErr w:type="spellEnd"/>
      <w:r w:rsidRPr="005502C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5502C6">
        <w:rPr>
          <w:rFonts w:ascii="Times New Roman" w:hAnsi="Times New Roman" w:cs="Times New Roman"/>
          <w:b/>
          <w:sz w:val="28"/>
          <w:szCs w:val="28"/>
          <w:lang w:val="en-US"/>
        </w:rPr>
        <w:t>primar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scolar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2015-2016</w:t>
      </w:r>
    </w:p>
    <w:p w:rsidR="005502C6" w:rsidRDefault="005502C6">
      <w:pPr>
        <w:rPr>
          <w:rFonts w:ascii="Times New Roman" w:hAnsi="Times New Roman" w:cs="Times New Roman"/>
          <w:sz w:val="24"/>
          <w:szCs w:val="24"/>
          <w:lang w:val="en-US"/>
        </w:rPr>
      </w:pPr>
      <w:hyperlink r:id="rId8" w:history="1">
        <w:r w:rsidRPr="000C2FF8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http://www.edu.ro/index.php/articles/22561</w:t>
        </w:r>
      </w:hyperlink>
    </w:p>
    <w:p w:rsidR="005502C6" w:rsidRDefault="005502C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4.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Informatii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pentru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parinti</w:t>
      </w:r>
      <w:proofErr w:type="spellEnd"/>
    </w:p>
    <w:p w:rsidR="005502C6" w:rsidRDefault="005502C6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Dezvoltarea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curriculara</w:t>
      </w:r>
      <w:proofErr w:type="spellEnd"/>
    </w:p>
    <w:p w:rsidR="005502C6" w:rsidRDefault="000B029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-S</w:t>
      </w:r>
      <w:r w:rsidR="005502C6">
        <w:rPr>
          <w:rFonts w:ascii="Times New Roman" w:hAnsi="Times New Roman" w:cs="Times New Roman"/>
          <w:sz w:val="24"/>
          <w:szCs w:val="24"/>
          <w:lang w:val="en-US"/>
        </w:rPr>
        <w:t xml:space="preserve">e </w:t>
      </w:r>
      <w:proofErr w:type="spellStart"/>
      <w:r w:rsidR="005502C6">
        <w:rPr>
          <w:rFonts w:ascii="Times New Roman" w:hAnsi="Times New Roman" w:cs="Times New Roman"/>
          <w:sz w:val="24"/>
          <w:szCs w:val="24"/>
          <w:lang w:val="en-US"/>
        </w:rPr>
        <w:t>vor</w:t>
      </w:r>
      <w:proofErr w:type="spellEnd"/>
      <w:r w:rsidR="005502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502C6">
        <w:rPr>
          <w:rFonts w:ascii="Times New Roman" w:hAnsi="Times New Roman" w:cs="Times New Roman"/>
          <w:sz w:val="24"/>
          <w:szCs w:val="24"/>
          <w:lang w:val="en-US"/>
        </w:rPr>
        <w:t>dezvolta</w:t>
      </w:r>
      <w:proofErr w:type="spellEnd"/>
      <w:r w:rsidR="005502C6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="005502C6">
        <w:rPr>
          <w:rFonts w:ascii="Times New Roman" w:hAnsi="Times New Roman" w:cs="Times New Roman"/>
          <w:sz w:val="24"/>
          <w:szCs w:val="24"/>
          <w:lang w:val="en-US"/>
        </w:rPr>
        <w:t>cadrul</w:t>
      </w:r>
      <w:proofErr w:type="spellEnd"/>
      <w:r w:rsidR="005502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502C6">
        <w:rPr>
          <w:rFonts w:ascii="Times New Roman" w:hAnsi="Times New Roman" w:cs="Times New Roman"/>
          <w:sz w:val="24"/>
          <w:szCs w:val="24"/>
          <w:lang w:val="en-US"/>
        </w:rPr>
        <w:t>Curricumului</w:t>
      </w:r>
      <w:proofErr w:type="spellEnd"/>
      <w:r w:rsidR="005502C6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="005502C6">
        <w:rPr>
          <w:rFonts w:ascii="Times New Roman" w:hAnsi="Times New Roman" w:cs="Times New Roman"/>
          <w:sz w:val="24"/>
          <w:szCs w:val="24"/>
          <w:lang w:val="en-US"/>
        </w:rPr>
        <w:t>Decizia</w:t>
      </w:r>
      <w:proofErr w:type="spellEnd"/>
      <w:r w:rsidR="005502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502C6">
        <w:rPr>
          <w:rFonts w:ascii="Times New Roman" w:hAnsi="Times New Roman" w:cs="Times New Roman"/>
          <w:sz w:val="24"/>
          <w:szCs w:val="24"/>
          <w:lang w:val="en-US"/>
        </w:rPr>
        <w:t>Scolii</w:t>
      </w:r>
      <w:proofErr w:type="spellEnd"/>
      <w:r w:rsidR="005502C6">
        <w:rPr>
          <w:rFonts w:ascii="Times New Roman" w:hAnsi="Times New Roman" w:cs="Times New Roman"/>
          <w:sz w:val="24"/>
          <w:szCs w:val="24"/>
          <w:lang w:val="en-US"/>
        </w:rPr>
        <w:t xml:space="preserve"> (CDS) discipline </w:t>
      </w:r>
      <w:proofErr w:type="spellStart"/>
      <w:r w:rsidR="005502C6">
        <w:rPr>
          <w:rFonts w:ascii="Times New Roman" w:hAnsi="Times New Roman" w:cs="Times New Roman"/>
          <w:sz w:val="24"/>
          <w:szCs w:val="24"/>
          <w:lang w:val="en-US"/>
        </w:rPr>
        <w:t>optionale</w:t>
      </w:r>
      <w:proofErr w:type="spellEnd"/>
      <w:r w:rsidR="005502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502C6">
        <w:rPr>
          <w:rFonts w:ascii="Times New Roman" w:hAnsi="Times New Roman" w:cs="Times New Roman"/>
          <w:sz w:val="24"/>
          <w:szCs w:val="24"/>
          <w:lang w:val="en-US"/>
        </w:rPr>
        <w:t>precum</w:t>
      </w:r>
      <w:proofErr w:type="spellEnd"/>
      <w:r w:rsidR="005502C6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="005502C6">
        <w:rPr>
          <w:rFonts w:ascii="Times New Roman" w:hAnsi="Times New Roman" w:cs="Times New Roman"/>
          <w:sz w:val="24"/>
          <w:szCs w:val="24"/>
          <w:lang w:val="en-US"/>
        </w:rPr>
        <w:t>Literatura</w:t>
      </w:r>
      <w:proofErr w:type="spellEnd"/>
      <w:r w:rsidR="005502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502C6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="005502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502C6">
        <w:rPr>
          <w:rFonts w:ascii="Times New Roman" w:hAnsi="Times New Roman" w:cs="Times New Roman"/>
          <w:sz w:val="24"/>
          <w:szCs w:val="24"/>
          <w:lang w:val="en-US"/>
        </w:rPr>
        <w:t>copii</w:t>
      </w:r>
      <w:proofErr w:type="spellEnd"/>
      <w:r w:rsidR="005502C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5502C6">
        <w:rPr>
          <w:rFonts w:ascii="Times New Roman" w:hAnsi="Times New Roman" w:cs="Times New Roman"/>
          <w:sz w:val="24"/>
          <w:szCs w:val="24"/>
          <w:lang w:val="en-US"/>
        </w:rPr>
        <w:t>Utilizarea</w:t>
      </w:r>
      <w:proofErr w:type="spellEnd"/>
      <w:r w:rsidR="005502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502C6">
        <w:rPr>
          <w:rFonts w:ascii="Times New Roman" w:hAnsi="Times New Roman" w:cs="Times New Roman"/>
          <w:sz w:val="24"/>
          <w:szCs w:val="24"/>
          <w:lang w:val="en-US"/>
        </w:rPr>
        <w:t>calculatorului</w:t>
      </w:r>
      <w:proofErr w:type="spellEnd"/>
      <w:r w:rsidR="005502C6">
        <w:rPr>
          <w:rFonts w:ascii="Times New Roman" w:hAnsi="Times New Roman" w:cs="Times New Roman"/>
          <w:sz w:val="24"/>
          <w:szCs w:val="24"/>
          <w:lang w:val="en-US"/>
        </w:rPr>
        <w:t xml:space="preserve"> etc.</w:t>
      </w:r>
    </w:p>
    <w:p w:rsidR="005502C6" w:rsidRDefault="000B029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-S</w:t>
      </w:r>
      <w:r w:rsidR="005502C6">
        <w:rPr>
          <w:rFonts w:ascii="Times New Roman" w:hAnsi="Times New Roman" w:cs="Times New Roman"/>
          <w:sz w:val="24"/>
          <w:szCs w:val="24"/>
          <w:lang w:val="en-US"/>
        </w:rPr>
        <w:t xml:space="preserve">e </w:t>
      </w:r>
      <w:proofErr w:type="spellStart"/>
      <w:r w:rsidR="005502C6">
        <w:rPr>
          <w:rFonts w:ascii="Times New Roman" w:hAnsi="Times New Roman" w:cs="Times New Roman"/>
          <w:sz w:val="24"/>
          <w:szCs w:val="24"/>
          <w:lang w:val="en-US"/>
        </w:rPr>
        <w:t>vor</w:t>
      </w:r>
      <w:proofErr w:type="spellEnd"/>
      <w:r w:rsidR="005502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502C6">
        <w:rPr>
          <w:rFonts w:ascii="Times New Roman" w:hAnsi="Times New Roman" w:cs="Times New Roman"/>
          <w:sz w:val="24"/>
          <w:szCs w:val="24"/>
          <w:lang w:val="en-US"/>
        </w:rPr>
        <w:t>organiza</w:t>
      </w:r>
      <w:proofErr w:type="spellEnd"/>
      <w:r w:rsidR="005502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502C6">
        <w:rPr>
          <w:rFonts w:ascii="Times New Roman" w:hAnsi="Times New Roman" w:cs="Times New Roman"/>
          <w:sz w:val="24"/>
          <w:szCs w:val="24"/>
          <w:lang w:val="en-US"/>
        </w:rPr>
        <w:t>spectacole</w:t>
      </w:r>
      <w:proofErr w:type="spellEnd"/>
      <w:r w:rsidR="005502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502C6">
        <w:rPr>
          <w:rFonts w:ascii="Times New Roman" w:hAnsi="Times New Roman" w:cs="Times New Roman"/>
          <w:sz w:val="24"/>
          <w:szCs w:val="24"/>
          <w:lang w:val="en-US"/>
        </w:rPr>
        <w:t>artistice</w:t>
      </w:r>
      <w:proofErr w:type="spellEnd"/>
      <w:r w:rsidR="005502C6"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="005502C6">
        <w:rPr>
          <w:rFonts w:ascii="Times New Roman" w:hAnsi="Times New Roman" w:cs="Times New Roman"/>
          <w:sz w:val="24"/>
          <w:szCs w:val="24"/>
          <w:lang w:val="en-US"/>
        </w:rPr>
        <w:t>prilejul</w:t>
      </w:r>
      <w:proofErr w:type="spellEnd"/>
      <w:r w:rsidR="005502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502C6">
        <w:rPr>
          <w:rFonts w:ascii="Times New Roman" w:hAnsi="Times New Roman" w:cs="Times New Roman"/>
          <w:sz w:val="24"/>
          <w:szCs w:val="24"/>
          <w:lang w:val="en-US"/>
        </w:rPr>
        <w:t>unor</w:t>
      </w:r>
      <w:proofErr w:type="spellEnd"/>
      <w:r w:rsidR="005502C6">
        <w:rPr>
          <w:rFonts w:ascii="Times New Roman" w:hAnsi="Times New Roman" w:cs="Times New Roman"/>
          <w:sz w:val="24"/>
          <w:szCs w:val="24"/>
          <w:lang w:val="en-US"/>
        </w:rPr>
        <w:t xml:space="preserve"> date </w:t>
      </w:r>
      <w:proofErr w:type="spellStart"/>
      <w:r w:rsidR="005502C6">
        <w:rPr>
          <w:rFonts w:ascii="Times New Roman" w:hAnsi="Times New Roman" w:cs="Times New Roman"/>
          <w:sz w:val="24"/>
          <w:szCs w:val="24"/>
          <w:lang w:val="en-US"/>
        </w:rPr>
        <w:t>calendaristice</w:t>
      </w:r>
      <w:proofErr w:type="spellEnd"/>
      <w:r w:rsidR="005502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5502C6">
        <w:rPr>
          <w:rFonts w:ascii="Times New Roman" w:hAnsi="Times New Roman" w:cs="Times New Roman"/>
          <w:sz w:val="24"/>
          <w:szCs w:val="24"/>
          <w:lang w:val="en-US"/>
        </w:rPr>
        <w:t>precum</w:t>
      </w:r>
      <w:proofErr w:type="spellEnd"/>
      <w:r w:rsidR="005502C6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</w:p>
    <w:p w:rsidR="005502C6" w:rsidRDefault="005502C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-1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Decembrie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Ziua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Nationala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Romaniei</w:t>
      </w:r>
      <w:proofErr w:type="spellEnd"/>
    </w:p>
    <w:p w:rsidR="005502C6" w:rsidRDefault="005502C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-24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Ianuarie</w:t>
      </w:r>
      <w:proofErr w:type="spellEnd"/>
    </w:p>
    <w:p w:rsidR="005502C6" w:rsidRDefault="005502C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Ziua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scolii</w:t>
      </w:r>
      <w:proofErr w:type="spellEnd"/>
    </w:p>
    <w:p w:rsidR="005502C6" w:rsidRDefault="005502C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-8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Martie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Ziua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Internationala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Femeii</w:t>
      </w:r>
      <w:proofErr w:type="spellEnd"/>
    </w:p>
    <w:p w:rsidR="005502C6" w:rsidRDefault="000B029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Inceputul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sfarsitul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scolar</w:t>
      </w:r>
      <w:proofErr w:type="spellEnd"/>
    </w:p>
    <w:p w:rsidR="000B029C" w:rsidRDefault="000B029C" w:rsidP="000B029C">
      <w:pPr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Organizarea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concursurilor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discipline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invatamant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examenelor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nationale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conform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metodologiei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stabilite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nivel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national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judetean</w:t>
      </w:r>
      <w:proofErr w:type="spellEnd"/>
    </w:p>
    <w:p w:rsidR="000B029C" w:rsidRDefault="000B029C" w:rsidP="000B029C">
      <w:pPr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Dezvoltarea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resurselor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umane</w:t>
      </w:r>
      <w:proofErr w:type="spellEnd"/>
    </w:p>
    <w:p w:rsidR="000B029C" w:rsidRDefault="000B029C" w:rsidP="000B029C">
      <w:pPr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Oferte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invatarea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muncii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la calculator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catre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cadrele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didactice</w:t>
      </w:r>
      <w:proofErr w:type="spellEnd"/>
    </w:p>
    <w:p w:rsidR="000B029C" w:rsidRDefault="000B029C" w:rsidP="000B029C">
      <w:pPr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Formarea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continua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cadrelor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didactice</w:t>
      </w:r>
      <w:proofErr w:type="spellEnd"/>
    </w:p>
    <w:p w:rsidR="000B029C" w:rsidRDefault="000B029C" w:rsidP="000B029C">
      <w:pPr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Informarea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formarea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cadrelor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didactice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domeniul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traditiilor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culturii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locale</w:t>
      </w:r>
    </w:p>
    <w:p w:rsidR="000B029C" w:rsidRDefault="000B029C" w:rsidP="000B029C">
      <w:pPr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Pregatirea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elevilor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olimpiade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scolare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examene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5547E" w:rsidRDefault="002642FF" w:rsidP="000B029C">
      <w:pPr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lastRenderedPageBreak/>
        <w:drawing>
          <wp:inline distT="0" distB="0" distL="0" distR="0">
            <wp:extent cx="6696075" cy="4192905"/>
            <wp:effectExtent l="0" t="0" r="9525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104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47E" w:rsidRDefault="002642FF" w:rsidP="000B029C">
      <w:pPr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6629400" cy="3916680"/>
            <wp:effectExtent l="0" t="0" r="0" b="762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_072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47E" w:rsidRDefault="002642FF" w:rsidP="000B029C">
      <w:pPr>
        <w:ind w:left="567" w:hanging="567"/>
        <w:rPr>
          <w:rFonts w:ascii="Times New Roman" w:hAnsi="Times New Roman" w:cs="Times New Roman"/>
          <w:noProof/>
          <w:sz w:val="24"/>
          <w:szCs w:val="24"/>
          <w:lang w:eastAsia="ro-RO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lastRenderedPageBreak/>
        <w:drawing>
          <wp:inline distT="0" distB="0" distL="0" distR="0">
            <wp:extent cx="2790825" cy="4114800"/>
            <wp:effectExtent l="0" t="0" r="9525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_072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547E">
        <w:rPr>
          <w:rFonts w:ascii="Times New Roman" w:hAnsi="Times New Roman" w:cs="Times New Roman"/>
          <w:noProof/>
          <w:sz w:val="24"/>
          <w:szCs w:val="24"/>
          <w:lang w:eastAsia="ro-RO"/>
        </w:rPr>
        <w:t xml:space="preserve">         </w:t>
      </w:r>
      <w:r w:rsidR="0085547E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 wp14:anchorId="59DEFA58" wp14:editId="5A36E8D8">
            <wp:extent cx="3314700" cy="4048125"/>
            <wp:effectExtent l="0" t="0" r="0" b="9525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_073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47E" w:rsidRDefault="0085547E" w:rsidP="000B029C">
      <w:pPr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</w:p>
    <w:p w:rsidR="0085547E" w:rsidRDefault="0085547E" w:rsidP="0085547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 wp14:anchorId="4D67AD74" wp14:editId="1D762085">
            <wp:extent cx="2857500" cy="3962400"/>
            <wp:effectExtent l="0" t="0" r="0" b="0"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_127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 wp14:anchorId="6997AD56" wp14:editId="7AE1B9E5">
            <wp:extent cx="3286125" cy="3811905"/>
            <wp:effectExtent l="0" t="0" r="9525" b="0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_212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2FF" w:rsidRPr="005502C6" w:rsidRDefault="002642FF" w:rsidP="000B029C">
      <w:pPr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sectPr w:rsidR="002642FF" w:rsidRPr="005502C6" w:rsidSect="000B029C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9FD"/>
    <w:rsid w:val="000B029C"/>
    <w:rsid w:val="000F19FD"/>
    <w:rsid w:val="002642FF"/>
    <w:rsid w:val="002E0564"/>
    <w:rsid w:val="0039330B"/>
    <w:rsid w:val="00455731"/>
    <w:rsid w:val="005502C6"/>
    <w:rsid w:val="00840A31"/>
    <w:rsid w:val="0085547E"/>
    <w:rsid w:val="00A60D90"/>
    <w:rsid w:val="00BE464E"/>
    <w:rsid w:val="00BF488F"/>
    <w:rsid w:val="00D66C44"/>
    <w:rsid w:val="00E60932"/>
    <w:rsid w:val="00F4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62332F-FA3C-4F97-85FE-6CD8B43A2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BE464E"/>
    <w:pPr>
      <w:ind w:left="720"/>
      <w:contextualSpacing/>
    </w:pPr>
  </w:style>
  <w:style w:type="character" w:styleId="Hyperlink">
    <w:name w:val="Hyperlink"/>
    <w:basedOn w:val="Fontdeparagrafimplicit"/>
    <w:uiPriority w:val="99"/>
    <w:unhideWhenUsed/>
    <w:rsid w:val="002E0564"/>
    <w:rPr>
      <w:color w:val="0563C1" w:themeColor="hyperlink"/>
      <w:u w:val="single"/>
    </w:rPr>
  </w:style>
  <w:style w:type="table" w:styleId="Tabelgril">
    <w:name w:val="Table Grid"/>
    <w:basedOn w:val="TabelNormal"/>
    <w:uiPriority w:val="39"/>
    <w:rsid w:val="00550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ro/index.php/articles/22561" TargetMode="External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scoalavanatori@yahoo.com" TargetMode="External"/><Relationship Id="rId11" Type="http://schemas.openxmlformats.org/officeDocument/2006/relationships/image" Target="media/image4.JPG"/><Relationship Id="rId5" Type="http://schemas.openxmlformats.org/officeDocument/2006/relationships/hyperlink" Target="mailto:scoalavanatori@yahoo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A13D5709-5D64-423D-A4FF-3A64760144CA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114</TotalTime>
  <Pages>5</Pages>
  <Words>796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5406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MECTS</dc:creator>
  <cp:keywords/>
  <dc:description/>
  <cp:lastModifiedBy>MECTS</cp:lastModifiedBy>
  <cp:revision>7</cp:revision>
  <dcterms:created xsi:type="dcterms:W3CDTF">2015-02-16T10:47:00Z</dcterms:created>
  <dcterms:modified xsi:type="dcterms:W3CDTF">2015-02-16T13:02:00Z</dcterms:modified>
</cp:coreProperties>
</file>