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953" w:rsidRDefault="007500C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AF45008" wp14:editId="19AF1255">
                <wp:simplePos x="0" y="0"/>
                <wp:positionH relativeFrom="page">
                  <wp:posOffset>6424599</wp:posOffset>
                </wp:positionH>
                <wp:positionV relativeFrom="page">
                  <wp:posOffset>818404</wp:posOffset>
                </wp:positionV>
                <wp:extent cx="2921000" cy="958215"/>
                <wp:effectExtent l="0" t="0" r="12700" b="13335"/>
                <wp:wrapNone/>
                <wp:docPr id="374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Pr="007500C2" w:rsidRDefault="007500C2" w:rsidP="007500C2">
                            <w:pPr>
                              <w:pStyle w:val="Masthead"/>
                              <w:jc w:val="center"/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7500C2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Scoala</w:t>
                            </w:r>
                            <w:proofErr w:type="spellEnd"/>
                            <w:r w:rsidRPr="007500C2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7500C2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Gimnaziala</w:t>
                            </w:r>
                            <w:proofErr w:type="spellEnd"/>
                            <w:r w:rsidRPr="007500C2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7500C2">
                              <w:rPr>
                                <w:rFonts w:ascii="Comic Sans MS" w:hAnsi="Comic Sans MS"/>
                                <w:b/>
                                <w:sz w:val="44"/>
                                <w:szCs w:val="44"/>
                              </w:rPr>
                              <w:t>Izbiceni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4" o:spid="_x0000_s1026" type="#_x0000_t202" style="position:absolute;margin-left:505.85pt;margin-top:64.45pt;width:230pt;height:75.45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" filled="f" stroked="f">
                <v:textbox inset="0,0,0,0">
                  <w:txbxContent>
                    <w:p w:rsidR="00097953" w:rsidRPr="007500C2" w:rsidRDefault="007500C2" w:rsidP="007500C2">
                      <w:pPr>
                        <w:pStyle w:val="Masthead"/>
                        <w:jc w:val="center"/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</w:pPr>
                      <w:proofErr w:type="spellStart"/>
                      <w:r w:rsidRPr="007500C2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Scoala</w:t>
                      </w:r>
                      <w:proofErr w:type="spellEnd"/>
                      <w:r w:rsidRPr="007500C2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7500C2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Gimnaziala</w:t>
                      </w:r>
                      <w:proofErr w:type="spellEnd"/>
                      <w:r w:rsidRPr="007500C2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7500C2">
                        <w:rPr>
                          <w:rFonts w:ascii="Comic Sans MS" w:hAnsi="Comic Sans MS"/>
                          <w:b/>
                          <w:sz w:val="44"/>
                          <w:szCs w:val="44"/>
                        </w:rPr>
                        <w:t>Izbiceni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/>
    <w:p w:rsidR="00097953" w:rsidRDefault="0012338F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741561C" wp14:editId="7091285E">
                <wp:simplePos x="0" y="0"/>
                <wp:positionH relativeFrom="page">
                  <wp:posOffset>445135</wp:posOffset>
                </wp:positionH>
                <wp:positionV relativeFrom="page">
                  <wp:posOffset>7061835</wp:posOffset>
                </wp:positionV>
                <wp:extent cx="4114800" cy="222885"/>
                <wp:effectExtent l="6985" t="13335" r="12065" b="20955"/>
                <wp:wrapNone/>
                <wp:docPr id="389" name="D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22288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4" o:spid="_x0000_s1026" style="position:absolute;margin-left:35.05pt;margin-top:556.05pt;width:324pt;height:17.5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" fillcolor="#95b3d7 [1940]" strokecolor="#4f81bd [3204]" strokeweight="1pt">
                <v:fill color2="#4f81bd [3204]" focus="50%" type="gradient"/>
                <v:shadow on="t" color="#243f60 [1604]" offset="1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BC680D5" wp14:editId="59492765">
                <wp:simplePos x="0" y="0"/>
                <wp:positionH relativeFrom="page">
                  <wp:posOffset>3721100</wp:posOffset>
                </wp:positionH>
                <wp:positionV relativeFrom="page">
                  <wp:posOffset>6243955</wp:posOffset>
                </wp:positionV>
                <wp:extent cx="450850" cy="225425"/>
                <wp:effectExtent l="4445" t="6985" r="8255" b="8890"/>
                <wp:wrapNone/>
                <wp:docPr id="388" name="RE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380977">
                          <a:off x="0" y="0"/>
                          <a:ext cx="450850" cy="225425"/>
                        </a:xfrm>
                        <a:custGeom>
                          <a:avLst/>
                          <a:gdLst>
                            <a:gd name="T0" fmla="*/ 289 w 570"/>
                            <a:gd name="T1" fmla="*/ 0 h 285"/>
                            <a:gd name="T2" fmla="*/ 257 w 570"/>
                            <a:gd name="T3" fmla="*/ 33 h 285"/>
                            <a:gd name="T4" fmla="*/ 289 w 570"/>
                            <a:gd name="T5" fmla="*/ 33 h 285"/>
                            <a:gd name="T6" fmla="*/ 289 w 570"/>
                            <a:gd name="T7" fmla="*/ 59 h 285"/>
                            <a:gd name="T8" fmla="*/ 229 w 570"/>
                            <a:gd name="T9" fmla="*/ 59 h 285"/>
                            <a:gd name="T10" fmla="*/ 197 w 570"/>
                            <a:gd name="T11" fmla="*/ 91 h 285"/>
                            <a:gd name="T12" fmla="*/ 290 w 570"/>
                            <a:gd name="T13" fmla="*/ 91 h 285"/>
                            <a:gd name="T14" fmla="*/ 290 w 570"/>
                            <a:gd name="T15" fmla="*/ 120 h 285"/>
                            <a:gd name="T16" fmla="*/ 169 w 570"/>
                            <a:gd name="T17" fmla="*/ 120 h 285"/>
                            <a:gd name="T18" fmla="*/ 136 w 570"/>
                            <a:gd name="T19" fmla="*/ 151 h 285"/>
                            <a:gd name="T20" fmla="*/ 290 w 570"/>
                            <a:gd name="T21" fmla="*/ 151 h 285"/>
                            <a:gd name="T22" fmla="*/ 290 w 570"/>
                            <a:gd name="T23" fmla="*/ 181 h 285"/>
                            <a:gd name="T24" fmla="*/ 105 w 570"/>
                            <a:gd name="T25" fmla="*/ 181 h 285"/>
                            <a:gd name="T26" fmla="*/ 72 w 570"/>
                            <a:gd name="T27" fmla="*/ 215 h 285"/>
                            <a:gd name="T28" fmla="*/ 290 w 570"/>
                            <a:gd name="T29" fmla="*/ 215 h 285"/>
                            <a:gd name="T30" fmla="*/ 290 w 570"/>
                            <a:gd name="T31" fmla="*/ 250 h 285"/>
                            <a:gd name="T32" fmla="*/ 35 w 570"/>
                            <a:gd name="T33" fmla="*/ 250 h 285"/>
                            <a:gd name="T34" fmla="*/ 0 w 570"/>
                            <a:gd name="T35" fmla="*/ 285 h 285"/>
                            <a:gd name="T36" fmla="*/ 570 w 570"/>
                            <a:gd name="T37" fmla="*/ 284 h 285"/>
                            <a:gd name="T38" fmla="*/ 289 w 570"/>
                            <a:gd name="T39" fmla="*/ 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570" h="285">
                              <a:moveTo>
                                <a:pt x="289" y="0"/>
                              </a:moveTo>
                              <a:lnTo>
                                <a:pt x="257" y="33"/>
                              </a:lnTo>
                              <a:lnTo>
                                <a:pt x="289" y="33"/>
                              </a:lnTo>
                              <a:lnTo>
                                <a:pt x="289" y="59"/>
                              </a:lnTo>
                              <a:lnTo>
                                <a:pt x="229" y="59"/>
                              </a:lnTo>
                              <a:lnTo>
                                <a:pt x="197" y="91"/>
                              </a:lnTo>
                              <a:lnTo>
                                <a:pt x="290" y="91"/>
                              </a:lnTo>
                              <a:lnTo>
                                <a:pt x="290" y="120"/>
                              </a:lnTo>
                              <a:lnTo>
                                <a:pt x="169" y="120"/>
                              </a:lnTo>
                              <a:lnTo>
                                <a:pt x="136" y="151"/>
                              </a:lnTo>
                              <a:lnTo>
                                <a:pt x="290" y="151"/>
                              </a:lnTo>
                              <a:lnTo>
                                <a:pt x="290" y="181"/>
                              </a:lnTo>
                              <a:lnTo>
                                <a:pt x="105" y="181"/>
                              </a:lnTo>
                              <a:lnTo>
                                <a:pt x="72" y="215"/>
                              </a:lnTo>
                              <a:lnTo>
                                <a:pt x="290" y="215"/>
                              </a:lnTo>
                              <a:lnTo>
                                <a:pt x="290" y="250"/>
                              </a:lnTo>
                              <a:lnTo>
                                <a:pt x="35" y="250"/>
                              </a:lnTo>
                              <a:lnTo>
                                <a:pt x="0" y="285"/>
                              </a:lnTo>
                              <a:lnTo>
                                <a:pt x="570" y="284"/>
                              </a:lnTo>
                              <a:lnTo>
                                <a:pt x="2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1D7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 14" o:spid="_x0000_s1026" style="position:absolute;margin-left:293pt;margin-top:491.65pt;width:35.5pt;height:17.75pt;rotation:-5877462fd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70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" path="m289,l257,33r32,l289,59r-60,l197,91r93,l290,120r-121,l136,151r154,l290,181r-185,l72,215r218,l290,250r-255,l,285r570,-1l289,xe" fillcolor="#e1e1d7" stroked="f">
                <v:fill opacity="32896f"/>
                <v:path arrowok="t" o:connecttype="custom" o:connectlocs="228589,0;203278,26102;228589,26102;228589,46667;181131,46667;155820,71978;229380,71978;229380,94916;133673,94916;107571,119436;229380,119436;229380,143165;83051,143165;56949,170057;229380,170057;229380,197741;27684,197741;0,225425;450850,224634;228589,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793A7C" wp14:editId="53C59D5C">
                <wp:simplePos x="0" y="0"/>
                <wp:positionH relativeFrom="page">
                  <wp:posOffset>4152900</wp:posOffset>
                </wp:positionH>
                <wp:positionV relativeFrom="page">
                  <wp:posOffset>5626100</wp:posOffset>
                </wp:positionV>
                <wp:extent cx="419100" cy="1320800"/>
                <wp:effectExtent l="0" t="0" r="0" b="0"/>
                <wp:wrapNone/>
                <wp:docPr id="387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3E7510">
                            <w:pPr>
                              <w:rPr>
                                <w:color w:val="333300"/>
                                <w:sz w:val="22"/>
                              </w:rPr>
                            </w:pPr>
                            <w:r>
                              <w:rPr>
                                <w:color w:val="333300"/>
                                <w:sz w:val="22"/>
                              </w:rPr>
                              <w:t>www.izbiceniolt.ro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8" o:spid="_x0000_s1027" type="#_x0000_t202" style="position:absolute;margin-left:327pt;margin-top:443pt;width:33pt;height:10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097953" w:rsidRDefault="003E7510">
                      <w:pPr>
                        <w:rPr>
                          <w:color w:val="333300"/>
                          <w:sz w:val="22"/>
                        </w:rPr>
                      </w:pPr>
                      <w:r>
                        <w:rPr>
                          <w:color w:val="333300"/>
                          <w:sz w:val="22"/>
                        </w:rPr>
                        <w:t>www.izbiceniolt.ro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CD0EDA8" wp14:editId="763A36CC">
                <wp:simplePos x="0" y="0"/>
                <wp:positionH relativeFrom="page">
                  <wp:posOffset>457200</wp:posOffset>
                </wp:positionH>
                <wp:positionV relativeFrom="page">
                  <wp:posOffset>431800</wp:posOffset>
                </wp:positionV>
                <wp:extent cx="621665" cy="621665"/>
                <wp:effectExtent l="0" t="3175" r="6985" b="3810"/>
                <wp:wrapNone/>
                <wp:docPr id="384" name="C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665" cy="621665"/>
                        </a:xfrm>
                        <a:prstGeom prst="rect">
                          <a:avLst/>
                        </a:prstGeom>
                        <a:solidFill>
                          <a:srgbClr val="C2C2A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5" o:spid="_x0000_s1026" style="position:absolute;margin-left:36pt;margin-top:34pt;width:48.95pt;height:48.9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" fillcolor="#c2c2ae" stroked="f">
                <v:fill opacity="32896f"/>
                <w10:wrap anchorx="page" anchory="page"/>
              </v:rect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1233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2551830" wp14:editId="058DA875">
                <wp:simplePos x="0" y="0"/>
                <wp:positionH relativeFrom="page">
                  <wp:posOffset>5480050</wp:posOffset>
                </wp:positionH>
                <wp:positionV relativeFrom="page">
                  <wp:posOffset>437515</wp:posOffset>
                </wp:positionV>
                <wp:extent cx="539750" cy="6858000"/>
                <wp:effectExtent l="12700" t="8890" r="9525" b="29210"/>
                <wp:wrapNone/>
                <wp:docPr id="383" name="D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6858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5" o:spid="_x0000_s1026" style="position:absolute;margin-left:431.5pt;margin-top:34.45pt;width:42.5pt;height:540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" fillcolor="#95b3d7 [1940]" strokecolor="#4f81bd [3204]" strokeweight="1pt">
                <v:fill color2="#4f81bd [3204]" focus="50%" type="gradient"/>
                <v:shadow on="t" color="#243f60 [1604]" offset="1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6843AC4" wp14:editId="39CF35C3">
                <wp:simplePos x="0" y="0"/>
                <wp:positionH relativeFrom="page">
                  <wp:posOffset>7722235</wp:posOffset>
                </wp:positionH>
                <wp:positionV relativeFrom="page">
                  <wp:posOffset>539750</wp:posOffset>
                </wp:positionV>
                <wp:extent cx="1847850" cy="222885"/>
                <wp:effectExtent l="0" t="0" r="2540" b="0"/>
                <wp:wrapNone/>
                <wp:docPr id="382" name="C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22885"/>
                        </a:xfrm>
                        <a:prstGeom prst="rect">
                          <a:avLst/>
                        </a:prstGeom>
                        <a:solidFill>
                          <a:srgbClr val="C2C2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1" o:spid="_x0000_s1026" style="position:absolute;margin-left:608.05pt;margin-top:42.5pt;width:145.5pt;height:17.5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" fillcolor="#c2c2ae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D4E5B65" wp14:editId="22151E90">
                <wp:simplePos x="0" y="0"/>
                <wp:positionH relativeFrom="page">
                  <wp:posOffset>5779135</wp:posOffset>
                </wp:positionH>
                <wp:positionV relativeFrom="page">
                  <wp:posOffset>650240</wp:posOffset>
                </wp:positionV>
                <wp:extent cx="3429000" cy="0"/>
                <wp:effectExtent l="6985" t="12065" r="12065" b="6985"/>
                <wp:wrapNone/>
                <wp:docPr id="381" name="RE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 2" o:spid="_x0000_s1026" style="position:absolute;flip:x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5.05pt,51.2pt" to="725.05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" strokecolor="#4f81bd [3204]" strokeweight="1pt">
                <v:shadow color="#243f60 [1604]" offset="1pt"/>
                <w10:wrap anchorx="page" anchory="page"/>
              </v:line>
            </w:pict>
          </mc:Fallback>
        </mc:AlternateContent>
      </w:r>
    </w:p>
    <w:p w:rsidR="00097953" w:rsidRDefault="0012338F"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1F42513B" wp14:editId="4E3312E2">
                <wp:simplePos x="0" y="0"/>
                <wp:positionH relativeFrom="page">
                  <wp:posOffset>6339205</wp:posOffset>
                </wp:positionH>
                <wp:positionV relativeFrom="page">
                  <wp:posOffset>6396990</wp:posOffset>
                </wp:positionV>
                <wp:extent cx="3222625" cy="456565"/>
                <wp:effectExtent l="0" t="0" r="1270" b="4445"/>
                <wp:wrapNone/>
                <wp:docPr id="380" name="Text 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262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09795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Briefly highlight your product or service here</w:t>
                            </w:r>
                          </w:p>
                          <w:p w:rsidR="00097953" w:rsidRDefault="00097953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color w:val="333300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Briefly highlight your product or service here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3" o:spid="_x0000_s1028" type="#_x0000_t202" style="position:absolute;margin-left:499.15pt;margin-top:503.7pt;width:253.75pt;height:35.9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" filled="f" stroked="f">
                <v:textbox inset="0,0,0,0">
                  <w:txbxContent>
                    <w:p w:rsidR="00097953" w:rsidRDefault="00097953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Briefly highlight your product or service here</w:t>
                      </w:r>
                    </w:p>
                    <w:p w:rsidR="00097953" w:rsidRDefault="00097953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color w:val="333300"/>
                        </w:rPr>
                      </w:pPr>
                      <w:r>
                        <w:rPr>
                          <w:color w:val="auto"/>
                        </w:rPr>
                        <w:t>Briefly highlight your product or service here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86848C3" wp14:editId="73BC2073">
                <wp:simplePos x="0" y="0"/>
                <wp:positionH relativeFrom="page">
                  <wp:posOffset>6362700</wp:posOffset>
                </wp:positionH>
                <wp:positionV relativeFrom="page">
                  <wp:posOffset>6057900</wp:posOffset>
                </wp:positionV>
                <wp:extent cx="3683000" cy="292100"/>
                <wp:effectExtent l="0" t="0" r="3175" b="3175"/>
                <wp:wrapNone/>
                <wp:docPr id="379" name="Text 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097953">
                            <w:pPr>
                              <w:pStyle w:val="Heading1"/>
                              <w:rPr>
                                <w:color w:val="993300"/>
                              </w:rPr>
                            </w:pPr>
                            <w:r>
                              <w:rPr>
                                <w:color w:val="993300"/>
                              </w:rPr>
                              <w:t>Sidebar Heading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2" o:spid="_x0000_s1029" type="#_x0000_t202" style="position:absolute;margin-left:501pt;margin-top:477pt;width:290pt;height:23p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" filled="f" stroked="f">
                <v:textbox inset="0,0,0,0">
                  <w:txbxContent>
                    <w:p w:rsidR="00097953" w:rsidRDefault="00097953">
                      <w:pPr>
                        <w:pStyle w:val="Heading1"/>
                        <w:rPr>
                          <w:color w:val="993300"/>
                        </w:rPr>
                      </w:pPr>
                      <w:r>
                        <w:rPr>
                          <w:color w:val="993300"/>
                        </w:rPr>
                        <w:t>Sidebar Heading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335E426" wp14:editId="157E4FC3">
                <wp:simplePos x="0" y="0"/>
                <wp:positionH relativeFrom="page">
                  <wp:posOffset>6537960</wp:posOffset>
                </wp:positionH>
                <wp:positionV relativeFrom="page">
                  <wp:posOffset>7106285</wp:posOffset>
                </wp:positionV>
                <wp:extent cx="1600200" cy="228600"/>
                <wp:effectExtent l="3810" t="635" r="0" b="0"/>
                <wp:wrapNone/>
                <wp:docPr id="3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97612A">
                            <w:pPr>
                              <w:pStyle w:val="Heading4"/>
                            </w:pPr>
                            <w:r>
                              <w:t xml:space="preserve">29 </w:t>
                            </w:r>
                            <w:proofErr w:type="spellStart"/>
                            <w:r>
                              <w:t>noiembrie</w:t>
                            </w:r>
                            <w:proofErr w:type="spellEnd"/>
                            <w:r>
                              <w:t xml:space="preserve"> 2013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030" type="#_x0000_t202" style="position:absolute;margin-left:514.8pt;margin-top:559.55pt;width:126pt;height:18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" filled="f" stroked="f">
                <v:textbox inset="0,0,0,0">
                  <w:txbxContent>
                    <w:p w:rsidR="00097953" w:rsidRDefault="0097612A">
                      <w:pPr>
                        <w:pStyle w:val="Heading4"/>
                      </w:pPr>
                      <w:r>
                        <w:t xml:space="preserve">29 </w:t>
                      </w:r>
                      <w:proofErr w:type="spellStart"/>
                      <w:r>
                        <w:t>noiembrie</w:t>
                      </w:r>
                      <w:proofErr w:type="spellEnd"/>
                      <w:r>
                        <w:t xml:space="preserve"> 2013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29C6AA08" wp14:editId="4575C59B">
                <wp:simplePos x="0" y="0"/>
                <wp:positionH relativeFrom="page">
                  <wp:posOffset>6429375</wp:posOffset>
                </wp:positionH>
                <wp:positionV relativeFrom="page">
                  <wp:posOffset>1819275</wp:posOffset>
                </wp:positionV>
                <wp:extent cx="2743200" cy="3857625"/>
                <wp:effectExtent l="9525" t="9525" r="9525" b="28575"/>
                <wp:wrapNone/>
                <wp:docPr id="377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3857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26" style="position:absolute;margin-left:506.25pt;margin-top:143.25pt;width:3in;height:303.7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" fillcolor="#95b3d7 [1940]" strokecolor="#4f81bd [3204]" strokeweight="1pt">
                <v:fill color2="#4f81bd [3204]" focus="50%" type="gradient"/>
                <v:shadow on="t" color="#243f60 [1604]" offset="1pt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22A96D6" wp14:editId="46E96D2D">
                <wp:simplePos x="0" y="0"/>
                <wp:positionH relativeFrom="page">
                  <wp:posOffset>6425565</wp:posOffset>
                </wp:positionH>
                <wp:positionV relativeFrom="page">
                  <wp:posOffset>2173605</wp:posOffset>
                </wp:positionV>
                <wp:extent cx="2578100" cy="595630"/>
                <wp:effectExtent l="0" t="1905" r="0" b="2540"/>
                <wp:wrapNone/>
                <wp:docPr id="375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7500C2">
                            <w:pPr>
                              <w:pStyle w:val="Heading1"/>
                              <w:jc w:val="right"/>
                            </w:pPr>
                            <w:proofErr w:type="spellStart"/>
                            <w:r>
                              <w:t>Cercul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directorilor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0" o:spid="_x0000_s1031" type="#_x0000_t202" style="position:absolute;margin-left:505.95pt;margin-top:171.15pt;width:203pt;height:46.9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" filled="f" stroked="f">
                <v:textbox inset="0,0,0,0">
                  <w:txbxContent>
                    <w:p w:rsidR="00097953" w:rsidRDefault="007500C2">
                      <w:pPr>
                        <w:pStyle w:val="Heading1"/>
                        <w:jc w:val="right"/>
                      </w:pPr>
                      <w:proofErr w:type="spellStart"/>
                      <w:r>
                        <w:t>Cercul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directorilor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3971D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2A0E12" wp14:editId="036AB5A4">
                <wp:simplePos x="0" y="0"/>
                <wp:positionH relativeFrom="page">
                  <wp:posOffset>424815</wp:posOffset>
                </wp:positionH>
                <wp:positionV relativeFrom="page">
                  <wp:posOffset>4667250</wp:posOffset>
                </wp:positionV>
                <wp:extent cx="1031240" cy="2286000"/>
                <wp:effectExtent l="0" t="0" r="16510" b="0"/>
                <wp:wrapNone/>
                <wp:docPr id="386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24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Pr="003971DE" w:rsidRDefault="003971DE">
                            <w:pPr>
                              <w:pStyle w:val="Heading1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proofErr w:type="spellStart"/>
                            <w:r w:rsidRPr="003971DE">
                              <w:rPr>
                                <w:rFonts w:ascii="Comic Sans MS" w:hAnsi="Comic Sans MS"/>
                                <w:sz w:val="28"/>
                              </w:rPr>
                              <w:t>Scoala</w:t>
                            </w:r>
                            <w:proofErr w:type="spellEnd"/>
                            <w:r w:rsidRPr="003971DE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971DE">
                              <w:rPr>
                                <w:rFonts w:ascii="Comic Sans MS" w:hAnsi="Comic Sans MS"/>
                                <w:sz w:val="28"/>
                              </w:rPr>
                              <w:t>Gimnaziala</w:t>
                            </w:r>
                            <w:proofErr w:type="spellEnd"/>
                            <w:r w:rsidRPr="003971DE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971DE">
                              <w:rPr>
                                <w:rFonts w:ascii="Comic Sans MS" w:hAnsi="Comic Sans MS"/>
                                <w:sz w:val="28"/>
                              </w:rPr>
                              <w:t>Izbiceni</w:t>
                            </w:r>
                            <w:proofErr w:type="spellEnd"/>
                          </w:p>
                          <w:p w:rsidR="00097953" w:rsidRPr="003971DE" w:rsidRDefault="003971DE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3971DE">
                              <w:rPr>
                                <w:rFonts w:ascii="Comic Sans MS" w:hAnsi="Comic Sans MS"/>
                              </w:rPr>
                              <w:t>Strada</w:t>
                            </w:r>
                            <w:proofErr w:type="spellEnd"/>
                            <w:r w:rsidRPr="003971D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971DE">
                              <w:rPr>
                                <w:rFonts w:ascii="Comic Sans MS" w:hAnsi="Comic Sans MS"/>
                              </w:rPr>
                              <w:t>Mihai</w:t>
                            </w:r>
                            <w:proofErr w:type="spellEnd"/>
                            <w:r w:rsidRPr="003971DE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spellStart"/>
                            <w:r w:rsidRPr="003971DE">
                              <w:rPr>
                                <w:rFonts w:ascii="Comic Sans MS" w:hAnsi="Comic Sans MS"/>
                              </w:rPr>
                              <w:t>Viteazul</w:t>
                            </w:r>
                            <w:proofErr w:type="spellEnd"/>
                          </w:p>
                          <w:p w:rsidR="00097953" w:rsidRPr="003971DE" w:rsidRDefault="003971DE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971DE">
                              <w:rPr>
                                <w:rFonts w:ascii="Comic Sans MS" w:hAnsi="Comic Sans MS"/>
                              </w:rPr>
                              <w:t>Nr 115</w:t>
                            </w:r>
                          </w:p>
                          <w:p w:rsidR="003971DE" w:rsidRPr="003971DE" w:rsidRDefault="003971DE">
                            <w:pPr>
                              <w:rPr>
                                <w:rFonts w:ascii="Comic Sans MS" w:hAnsi="Comic Sans MS"/>
                              </w:rPr>
                            </w:pPr>
                            <w:proofErr w:type="spellStart"/>
                            <w:r w:rsidRPr="003971DE">
                              <w:rPr>
                                <w:rFonts w:ascii="Comic Sans MS" w:hAnsi="Comic Sans MS"/>
                              </w:rPr>
                              <w:t>Izbiceni</w:t>
                            </w:r>
                            <w:proofErr w:type="spellEnd"/>
                            <w:r w:rsidRPr="003971DE">
                              <w:rPr>
                                <w:rFonts w:ascii="Comic Sans MS" w:hAnsi="Comic Sans MS"/>
                              </w:rPr>
                              <w:t xml:space="preserve"> - </w:t>
                            </w:r>
                            <w:proofErr w:type="spellStart"/>
                            <w:r w:rsidRPr="003971DE">
                              <w:rPr>
                                <w:rFonts w:ascii="Comic Sans MS" w:hAnsi="Comic Sans MS"/>
                              </w:rPr>
                              <w:t>Olt</w:t>
                            </w:r>
                            <w:proofErr w:type="spell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32" type="#_x0000_t202" style="position:absolute;margin-left:33.45pt;margin-top:367.5pt;width:81.2pt;height:180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" filled="f" stroked="f">
                <v:textbox style="layout-flow:vertical;mso-layout-flow-alt:bottom-to-top" inset="0,0,0,0">
                  <w:txbxContent>
                    <w:p w:rsidR="00097953" w:rsidRPr="003971DE" w:rsidRDefault="003971DE">
                      <w:pPr>
                        <w:pStyle w:val="Heading1"/>
                        <w:rPr>
                          <w:rFonts w:ascii="Comic Sans MS" w:hAnsi="Comic Sans MS"/>
                          <w:sz w:val="28"/>
                        </w:rPr>
                      </w:pPr>
                      <w:proofErr w:type="spellStart"/>
                      <w:r w:rsidRPr="003971DE">
                        <w:rPr>
                          <w:rFonts w:ascii="Comic Sans MS" w:hAnsi="Comic Sans MS"/>
                          <w:sz w:val="28"/>
                        </w:rPr>
                        <w:t>Scoala</w:t>
                      </w:r>
                      <w:proofErr w:type="spellEnd"/>
                      <w:r w:rsidRPr="003971DE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 w:rsidRPr="003971DE">
                        <w:rPr>
                          <w:rFonts w:ascii="Comic Sans MS" w:hAnsi="Comic Sans MS"/>
                          <w:sz w:val="28"/>
                        </w:rPr>
                        <w:t>Gimnaziala</w:t>
                      </w:r>
                      <w:proofErr w:type="spellEnd"/>
                      <w:r w:rsidRPr="003971DE">
                        <w:rPr>
                          <w:rFonts w:ascii="Comic Sans MS" w:hAnsi="Comic Sans MS"/>
                          <w:sz w:val="28"/>
                        </w:rPr>
                        <w:t xml:space="preserve"> </w:t>
                      </w:r>
                      <w:proofErr w:type="spellStart"/>
                      <w:r w:rsidRPr="003971DE">
                        <w:rPr>
                          <w:rFonts w:ascii="Comic Sans MS" w:hAnsi="Comic Sans MS"/>
                          <w:sz w:val="28"/>
                        </w:rPr>
                        <w:t>Izbiceni</w:t>
                      </w:r>
                      <w:proofErr w:type="spellEnd"/>
                    </w:p>
                    <w:p w:rsidR="00097953" w:rsidRPr="003971DE" w:rsidRDefault="003971DE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3971DE">
                        <w:rPr>
                          <w:rFonts w:ascii="Comic Sans MS" w:hAnsi="Comic Sans MS"/>
                        </w:rPr>
                        <w:t>Strada</w:t>
                      </w:r>
                      <w:proofErr w:type="spellEnd"/>
                      <w:r w:rsidRPr="003971DE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971DE">
                        <w:rPr>
                          <w:rFonts w:ascii="Comic Sans MS" w:hAnsi="Comic Sans MS"/>
                        </w:rPr>
                        <w:t>Mihai</w:t>
                      </w:r>
                      <w:proofErr w:type="spellEnd"/>
                      <w:r w:rsidRPr="003971DE"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spellStart"/>
                      <w:r w:rsidRPr="003971DE">
                        <w:rPr>
                          <w:rFonts w:ascii="Comic Sans MS" w:hAnsi="Comic Sans MS"/>
                        </w:rPr>
                        <w:t>Viteazul</w:t>
                      </w:r>
                      <w:proofErr w:type="spellEnd"/>
                    </w:p>
                    <w:p w:rsidR="00097953" w:rsidRPr="003971DE" w:rsidRDefault="003971DE">
                      <w:pPr>
                        <w:rPr>
                          <w:rFonts w:ascii="Comic Sans MS" w:hAnsi="Comic Sans MS"/>
                        </w:rPr>
                      </w:pPr>
                      <w:r w:rsidRPr="003971DE">
                        <w:rPr>
                          <w:rFonts w:ascii="Comic Sans MS" w:hAnsi="Comic Sans MS"/>
                        </w:rPr>
                        <w:t>Nr 115</w:t>
                      </w:r>
                    </w:p>
                    <w:p w:rsidR="003971DE" w:rsidRPr="003971DE" w:rsidRDefault="003971DE">
                      <w:pPr>
                        <w:rPr>
                          <w:rFonts w:ascii="Comic Sans MS" w:hAnsi="Comic Sans MS"/>
                        </w:rPr>
                      </w:pPr>
                      <w:proofErr w:type="spellStart"/>
                      <w:r w:rsidRPr="003971DE">
                        <w:rPr>
                          <w:rFonts w:ascii="Comic Sans MS" w:hAnsi="Comic Sans MS"/>
                        </w:rPr>
                        <w:t>Izbiceni</w:t>
                      </w:r>
                      <w:proofErr w:type="spellEnd"/>
                      <w:r w:rsidRPr="003971DE">
                        <w:rPr>
                          <w:rFonts w:ascii="Comic Sans MS" w:hAnsi="Comic Sans MS"/>
                        </w:rPr>
                        <w:t xml:space="preserve"> - </w:t>
                      </w:r>
                      <w:proofErr w:type="spellStart"/>
                      <w:r w:rsidRPr="003971DE">
                        <w:rPr>
                          <w:rFonts w:ascii="Comic Sans MS" w:hAnsi="Comic Sans MS"/>
                        </w:rPr>
                        <w:t>Olt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7953">
        <w:rPr>
          <w:noProof/>
        </w:rPr>
        <w:br w:type="page"/>
      </w:r>
    </w:p>
    <w:p w:rsidR="00097953" w:rsidRDefault="00A67F6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1" locked="0" layoutInCell="1" allowOverlap="1" wp14:anchorId="0135A9EA" wp14:editId="02C42870">
            <wp:simplePos x="0" y="0"/>
            <wp:positionH relativeFrom="column">
              <wp:posOffset>126365</wp:posOffset>
            </wp:positionH>
            <wp:positionV relativeFrom="paragraph">
              <wp:posOffset>55880</wp:posOffset>
            </wp:positionV>
            <wp:extent cx="1346200" cy="1009650"/>
            <wp:effectExtent l="171450" t="171450" r="387350" b="361950"/>
            <wp:wrapNone/>
            <wp:docPr id="12" name="Picture 11" descr="C:\Users\Feli\Pictures\foto%2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li\Pictures\foto%201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00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E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32E34B" wp14:editId="5F46AC21">
                <wp:simplePos x="0" y="0"/>
                <wp:positionH relativeFrom="page">
                  <wp:posOffset>5752760</wp:posOffset>
                </wp:positionH>
                <wp:positionV relativeFrom="page">
                  <wp:posOffset>848995</wp:posOffset>
                </wp:positionV>
                <wp:extent cx="3771900" cy="228600"/>
                <wp:effectExtent l="0" t="0" r="0" b="0"/>
                <wp:wrapNone/>
                <wp:docPr id="361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Pr="00C85C77" w:rsidRDefault="0014434A">
                            <w:pPr>
                              <w:pStyle w:val="Heading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C85C77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ACTIVITATI 2012 – 2013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5" o:spid="_x0000_s1033" type="#_x0000_t202" style="position:absolute;margin-left:452.95pt;margin-top:66.85pt;width:297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" filled="f" stroked="f">
                <v:textbox inset="0,0,0,0">
                  <w:txbxContent>
                    <w:p w:rsidR="00097953" w:rsidRPr="00C85C77" w:rsidRDefault="0014434A">
                      <w:pPr>
                        <w:pStyle w:val="Heading1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C85C77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ACTIVITATI 2012 – 2013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E5ECB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5465FCE" wp14:editId="67D6384D">
                <wp:simplePos x="0" y="0"/>
                <wp:positionH relativeFrom="page">
                  <wp:posOffset>1028065</wp:posOffset>
                </wp:positionH>
                <wp:positionV relativeFrom="page">
                  <wp:posOffset>850265</wp:posOffset>
                </wp:positionV>
                <wp:extent cx="3646805" cy="276225"/>
                <wp:effectExtent l="0" t="0" r="10795" b="9525"/>
                <wp:wrapNone/>
                <wp:docPr id="363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80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Pr="00B65B99" w:rsidRDefault="0014434A" w:rsidP="0097612A">
                            <w:pPr>
                              <w:pStyle w:val="Heading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B65B99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SCOALA GIMNAZIALA IZBICENI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034" type="#_x0000_t202" style="position:absolute;margin-left:80.95pt;margin-top:66.95pt;width:287.15pt;height:21.7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z2TtAIAALQ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" filled="f" stroked="f">
                <v:textbox inset="0,0,0,0">
                  <w:txbxContent>
                    <w:p w:rsidR="00097953" w:rsidRPr="00B65B99" w:rsidRDefault="0014434A" w:rsidP="0097612A">
                      <w:pPr>
                        <w:pStyle w:val="Heading1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B65B99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SCOALA GIMNAZIALA IZBICENI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34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3AD357" wp14:editId="0BCA83A1">
                <wp:simplePos x="0" y="0"/>
                <wp:positionH relativeFrom="page">
                  <wp:posOffset>533400</wp:posOffset>
                </wp:positionH>
                <wp:positionV relativeFrom="page">
                  <wp:posOffset>427990</wp:posOffset>
                </wp:positionV>
                <wp:extent cx="1927860" cy="316865"/>
                <wp:effectExtent l="0" t="0" r="15240" b="6985"/>
                <wp:wrapNone/>
                <wp:docPr id="373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78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097953">
                            <w:pPr>
                              <w:pStyle w:val="RunningHead"/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14434A">
                              <w:rPr>
                                <w:sz w:val="18"/>
                              </w:rPr>
                              <w:t>6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6" o:spid="_x0000_s1035" type="#_x0000_t202" style="position:absolute;margin-left:42pt;margin-top:33.7pt;width:151.8pt;height:24.9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" filled="f" fillcolor="#f60" stroked="f">
                <v:textbox inset="0,0,0,0">
                  <w:txbxContent>
                    <w:p w:rsidR="00097953" w:rsidRDefault="00097953">
                      <w:pPr>
                        <w:pStyle w:val="RunningHead"/>
                      </w:pPr>
                      <w:proofErr w:type="spellStart"/>
                      <w:r>
                        <w:rPr>
                          <w:sz w:val="18"/>
                        </w:rPr>
                        <w:t>Pag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r w:rsidR="0014434A">
                        <w:rPr>
                          <w:sz w:val="18"/>
                        </w:rPr>
                        <w:t>6</w:t>
                      </w: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38F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2874DA" wp14:editId="7217C654">
                <wp:simplePos x="0" y="0"/>
                <wp:positionH relativeFrom="page">
                  <wp:posOffset>5715000</wp:posOffset>
                </wp:positionH>
                <wp:positionV relativeFrom="page">
                  <wp:posOffset>417830</wp:posOffset>
                </wp:positionV>
                <wp:extent cx="3763010" cy="316865"/>
                <wp:effectExtent l="0" t="0" r="0" b="0"/>
                <wp:wrapNone/>
                <wp:docPr id="372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01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097953">
                            <w:pPr>
                              <w:pStyle w:val="RunningHead"/>
                            </w:pPr>
                            <w:r>
                              <w:tab/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Pag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14434A">
                              <w:rPr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9" o:spid="_x0000_s1036" type="#_x0000_t202" style="position:absolute;margin-left:450pt;margin-top:32.9pt;width:296.3pt;height:24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" filled="f" fillcolor="#f60" stroked="f">
                <v:textbox inset="0,0,0,0">
                  <w:txbxContent>
                    <w:p w:rsidR="00097953" w:rsidRDefault="00097953">
                      <w:pPr>
                        <w:pStyle w:val="RunningHead"/>
                      </w:pPr>
                      <w:r>
                        <w:tab/>
                      </w:r>
                      <w:proofErr w:type="spellStart"/>
                      <w:r>
                        <w:rPr>
                          <w:sz w:val="18"/>
                        </w:rPr>
                        <w:t>Pag</w:t>
                      </w:r>
                      <w:proofErr w:type="spellEnd"/>
                      <w:r>
                        <w:rPr>
                          <w:sz w:val="18"/>
                        </w:rPr>
                        <w:t xml:space="preserve"> </w:t>
                      </w:r>
                      <w:r w:rsidR="0014434A">
                        <w:rPr>
                          <w:sz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7953" w:rsidRDefault="00A67F6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E983835" wp14:editId="10B1324E">
                <wp:simplePos x="0" y="0"/>
                <wp:positionH relativeFrom="page">
                  <wp:posOffset>1233170</wp:posOffset>
                </wp:positionH>
                <wp:positionV relativeFrom="page">
                  <wp:posOffset>1445260</wp:posOffset>
                </wp:positionV>
                <wp:extent cx="3636010" cy="6155690"/>
                <wp:effectExtent l="0" t="0" r="2540" b="16510"/>
                <wp:wrapNone/>
                <wp:docPr id="36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615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C77" w:rsidRPr="00A67F6F" w:rsidRDefault="00C85C77" w:rsidP="00A67F6F">
                            <w:pPr>
                              <w:spacing w:line="276" w:lineRule="auto"/>
                              <w:ind w:left="1980" w:right="184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1890 </w:t>
                            </w:r>
                            <w:proofErr w:type="spellStart"/>
                            <w:proofErr w:type="gram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referință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pentru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învățământul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din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localitatea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noastră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 </w:t>
                            </w:r>
                            <w:proofErr w:type="spellStart"/>
                            <w:proofErr w:type="gram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Şcoala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Gimnazială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Izbiceni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functionează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edificiul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construit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1964, recent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renovat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67F6F" w:rsidRPr="00A67F6F" w:rsidRDefault="00A67F6F" w:rsidP="00A67F6F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right="147" w:firstLine="72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Şcoala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Gimnazială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Izbiceni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este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situată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centrul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comunei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Izbiceni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fost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înfiinţată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1964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urmare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obligativităţii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învătământului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 opt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creşterii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numărului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elevi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acea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perioadă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Localul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şcolii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construit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cu un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nivel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având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13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săli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dintre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care 4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laboratoare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: de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fizică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desen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informatică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chimie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C85C77" w:rsidRPr="00A67F6F" w:rsidRDefault="00C85C77" w:rsidP="00A67F6F">
                            <w:pPr>
                              <w:spacing w:line="276" w:lineRule="auto"/>
                              <w:ind w:right="184" w:firstLine="36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Aici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îşi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desfăşoară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activitatea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aproape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400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elevi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repartizaţi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in 11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primare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9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clase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gimnaziale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Procesul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instructiv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educativ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asigurat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cele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26 cadre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didactice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calificate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cu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studii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superioare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majoritatea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satului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Pentru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toți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dascălii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şcolii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noastre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formarea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profesională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constituie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preocupare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permanentă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Dovadă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stau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rezultatele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obținute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elevi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de-a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lungul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anilor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examene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olimpiade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concursuri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şcolare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  <w:proofErr w:type="gram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Şcoala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dispune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 o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sală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 sport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modernă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dotată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cu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aparatură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utilități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necesare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desfăşurării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cele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mai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bune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condiții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</w:t>
                            </w:r>
                            <w:proofErr w:type="gram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orelor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educație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fizică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dar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numeroaselor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activități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sportive. </w:t>
                            </w:r>
                          </w:p>
                          <w:p w:rsidR="00A67F6F" w:rsidRPr="00A67F6F" w:rsidRDefault="00A67F6F" w:rsidP="00A67F6F">
                            <w:pPr>
                              <w:spacing w:line="276" w:lineRule="auto"/>
                              <w:ind w:right="184" w:firstLine="36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Obiectivul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principal al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şcolii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noastre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este</w:t>
                            </w:r>
                            <w:proofErr w:type="spellEnd"/>
                            <w:proofErr w:type="gram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de a se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constitui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intr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-un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mediu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propice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dezvoltarii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optime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personalitatii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fiecãrui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scolar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prin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imbinarea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unui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nivel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educational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ridicat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cu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activitati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menite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descopere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foloseascã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la maximum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potentialul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vocațional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al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copiilor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67F6F" w:rsidRPr="00A67F6F" w:rsidRDefault="00A67F6F" w:rsidP="00A67F6F">
                            <w:pPr>
                              <w:shd w:val="clear" w:color="auto" w:fill="FFFFFF" w:themeFill="background1"/>
                              <w:spacing w:line="276" w:lineRule="auto"/>
                              <w:ind w:right="147" w:firstLine="720"/>
                              <w:jc w:val="both"/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</w:pPr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In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Scoala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Izbiceni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copiii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invata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valorile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vieții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invata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-i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respecte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pe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cei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din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jur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invata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proofErr w:type="gram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se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exprime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si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aiba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incredere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in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for</w:t>
                            </w:r>
                            <w:r w:rsidR="002F12A6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ele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proprii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invata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sa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devinã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>oameni</w:t>
                            </w:r>
                            <w:proofErr w:type="spellEnd"/>
                            <w:r w:rsidRPr="00A67F6F">
                              <w:rPr>
                                <w:rFonts w:ascii="Comic Sans MS" w:hAnsi="Comic Sans MS"/>
                                <w:bCs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C85C77" w:rsidRDefault="00C85C77" w:rsidP="00C85C77">
                            <w:pPr>
                              <w:pStyle w:val="BodyText"/>
                              <w:tabs>
                                <w:tab w:val="clear" w:pos="6210"/>
                                <w:tab w:val="left" w:pos="4770"/>
                                <w:tab w:val="left" w:pos="4860"/>
                                <w:tab w:val="left" w:pos="5400"/>
                              </w:tabs>
                              <w:spacing w:line="360" w:lineRule="auto"/>
                              <w:ind w:right="1440"/>
                            </w:pPr>
                          </w:p>
                          <w:p w:rsidR="00097953" w:rsidRDefault="00C85C77">
                            <w:pPr>
                              <w:pStyle w:val="BodyText"/>
                              <w:tabs>
                                <w:tab w:val="clear" w:pos="6210"/>
                                <w:tab w:val="left" w:pos="4770"/>
                                <w:tab w:val="left" w:pos="4860"/>
                                <w:tab w:val="left" w:pos="5400"/>
                              </w:tabs>
                              <w:spacing w:line="360" w:lineRule="auto"/>
                              <w:ind w:right="1440"/>
                            </w:pP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3" o:spid="_x0000_s1037" type="#_x0000_t202" style="position:absolute;margin-left:97.1pt;margin-top:113.8pt;width:286.3pt;height:484.7pt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" filled="f" stroked="f">
                <v:textbox inset="0,0,0,0">
                  <w:txbxContent>
                    <w:p w:rsidR="00C85C77" w:rsidRPr="00A67F6F" w:rsidRDefault="00C85C77" w:rsidP="00A67F6F">
                      <w:pPr>
                        <w:spacing w:line="276" w:lineRule="auto"/>
                        <w:ind w:left="1980" w:right="184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Anul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1890 </w:t>
                      </w:r>
                      <w:proofErr w:type="spellStart"/>
                      <w:proofErr w:type="gram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este</w:t>
                      </w:r>
                      <w:proofErr w:type="spellEnd"/>
                      <w:proofErr w:type="gram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anul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referință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pentru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învățământul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din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localitatea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noastră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 </w:t>
                      </w:r>
                      <w:proofErr w:type="spellStart"/>
                      <w:proofErr w:type="gram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Şcoala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Gimnazială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Izbiceni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functionează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edificiul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construit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1964, recent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renovat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67F6F" w:rsidRPr="00A67F6F" w:rsidRDefault="00A67F6F" w:rsidP="00A67F6F">
                      <w:pPr>
                        <w:autoSpaceDE w:val="0"/>
                        <w:autoSpaceDN w:val="0"/>
                        <w:adjustRightInd w:val="0"/>
                        <w:spacing w:line="276" w:lineRule="auto"/>
                        <w:ind w:right="147" w:firstLine="72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Şcoala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Gimnazială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Izbiceni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este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situată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centrul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comunei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Izbiceni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fost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înfiinţată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anul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1964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urmare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obligativităţii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învătământului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 opt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ani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creşterii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numărului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elevi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acea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perioadă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Localul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şcolii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este</w:t>
                      </w:r>
                      <w:proofErr w:type="spellEnd"/>
                      <w:proofErr w:type="gram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construit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cu un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nivel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având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13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săli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clasă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dintre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care 4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laboratoare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: de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fizică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desen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informatică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chimie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C85C77" w:rsidRPr="00A67F6F" w:rsidRDefault="00C85C77" w:rsidP="00A67F6F">
                      <w:pPr>
                        <w:spacing w:line="276" w:lineRule="auto"/>
                        <w:ind w:right="184" w:firstLine="36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spellStart"/>
                      <w:proofErr w:type="gram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Aici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îşi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desfăşoară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activitatea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aproape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400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elevi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repartizaţi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in 11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clase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primare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9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clase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gimnaziale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Procesul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instructiv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educativ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este</w:t>
                      </w:r>
                      <w:proofErr w:type="spellEnd"/>
                      <w:proofErr w:type="gram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asigurat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cele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26 cadre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didactice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calificate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cu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studii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superioare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majoritatea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fii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satului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proofErr w:type="gram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Pentru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toți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dascălii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şcolii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noastre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formarea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profesională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constituie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preocupare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permanentă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Dovadă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stau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rezultatele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obținute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elevi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de-a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lungul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anilor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examene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olimpiade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concursuri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şcolare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  <w:proofErr w:type="gram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Şcoala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dispune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 o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sală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 sport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modernă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dotată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cu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aparatură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utilități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necesare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desfăşurării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cele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mai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bune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condiții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</w:t>
                      </w:r>
                      <w:proofErr w:type="gram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orelor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educație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fizică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dar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numeroaselor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>activități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sportive. </w:t>
                      </w:r>
                    </w:p>
                    <w:p w:rsidR="00A67F6F" w:rsidRPr="00A67F6F" w:rsidRDefault="00A67F6F" w:rsidP="00A67F6F">
                      <w:pPr>
                        <w:spacing w:line="276" w:lineRule="auto"/>
                        <w:ind w:right="184" w:firstLine="36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Obiectivul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principal al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şcolii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noastre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este</w:t>
                      </w:r>
                      <w:proofErr w:type="spellEnd"/>
                      <w:proofErr w:type="gram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de a se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constitui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intr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-un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mediu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propice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dezvoltarii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optime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personalitatii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fiecãrui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scolar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prin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imbinarea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unui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nivel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educational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ridicat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cu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activitati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menite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descopere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foloseascã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la maximum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potentialul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vocațional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al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copiilor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:rsidR="00A67F6F" w:rsidRPr="00A67F6F" w:rsidRDefault="00A67F6F" w:rsidP="00A67F6F">
                      <w:pPr>
                        <w:shd w:val="clear" w:color="auto" w:fill="FFFFFF" w:themeFill="background1"/>
                        <w:spacing w:line="276" w:lineRule="auto"/>
                        <w:ind w:right="147" w:firstLine="720"/>
                        <w:jc w:val="both"/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</w:pPr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In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Scoala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Izbiceni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copiii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invata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valorile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vieții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invata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-i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respecte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pe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cei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din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jur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invata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sa</w:t>
                      </w:r>
                      <w:proofErr w:type="spellEnd"/>
                      <w:proofErr w:type="gram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se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exprime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si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aiba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incredere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in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for</w:t>
                      </w:r>
                      <w:r w:rsidR="002F12A6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t</w:t>
                      </w:r>
                      <w:bookmarkStart w:id="1" w:name="_GoBack"/>
                      <w:bookmarkEnd w:id="1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ele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proprii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invata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sa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devinã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>oameni</w:t>
                      </w:r>
                      <w:proofErr w:type="spellEnd"/>
                      <w:r w:rsidRPr="00A67F6F">
                        <w:rPr>
                          <w:rFonts w:ascii="Comic Sans MS" w:hAnsi="Comic Sans MS"/>
                          <w:bCs/>
                          <w:sz w:val="18"/>
                          <w:szCs w:val="18"/>
                        </w:rPr>
                        <w:t xml:space="preserve">. </w:t>
                      </w:r>
                    </w:p>
                    <w:p w:rsidR="00C85C77" w:rsidRDefault="00C85C77" w:rsidP="00C85C77">
                      <w:pPr>
                        <w:pStyle w:val="BodyText"/>
                        <w:tabs>
                          <w:tab w:val="clear" w:pos="6210"/>
                          <w:tab w:val="left" w:pos="4770"/>
                          <w:tab w:val="left" w:pos="4860"/>
                          <w:tab w:val="left" w:pos="5400"/>
                        </w:tabs>
                        <w:spacing w:line="360" w:lineRule="auto"/>
                        <w:ind w:right="1440"/>
                      </w:pPr>
                    </w:p>
                    <w:p w:rsidR="00097953" w:rsidRDefault="00C85C77">
                      <w:pPr>
                        <w:pStyle w:val="BodyText"/>
                        <w:tabs>
                          <w:tab w:val="clear" w:pos="6210"/>
                          <w:tab w:val="left" w:pos="4770"/>
                          <w:tab w:val="left" w:pos="4860"/>
                          <w:tab w:val="left" w:pos="5400"/>
                        </w:tabs>
                        <w:spacing w:line="360" w:lineRule="auto"/>
                        <w:ind w:right="1440"/>
                      </w:pP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6BE9">
        <w:rPr>
          <w:noProof/>
        </w:rPr>
        <w:drawing>
          <wp:anchor distT="0" distB="0" distL="114300" distR="114300" simplePos="0" relativeHeight="251715584" behindDoc="1" locked="0" layoutInCell="1" allowOverlap="1" wp14:anchorId="6869EF60" wp14:editId="431113E9">
            <wp:simplePos x="0" y="0"/>
            <wp:positionH relativeFrom="column">
              <wp:posOffset>4749165</wp:posOffset>
            </wp:positionH>
            <wp:positionV relativeFrom="paragraph">
              <wp:posOffset>133350</wp:posOffset>
            </wp:positionV>
            <wp:extent cx="2457450" cy="1381125"/>
            <wp:effectExtent l="171450" t="171450" r="381000" b="371475"/>
            <wp:wrapNone/>
            <wp:docPr id="27" name="Picture 12" descr="D:\documente scoala\ROREC - PATRULA DE RECICLARE\FOTO\DSC0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e scoala\ROREC - PATRULA DE RECICLARE\FOTO\DSC036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8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7953" w:rsidRDefault="00097953">
      <w:pPr>
        <w:pStyle w:val="Header"/>
        <w:tabs>
          <w:tab w:val="clear" w:pos="4320"/>
          <w:tab w:val="clear" w:pos="8640"/>
        </w:tabs>
      </w:pPr>
    </w:p>
    <w:p w:rsidR="00097953" w:rsidRDefault="00C85C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C66FEB2" wp14:editId="4645F497">
                <wp:simplePos x="0" y="0"/>
                <wp:positionH relativeFrom="page">
                  <wp:posOffset>8239376</wp:posOffset>
                </wp:positionH>
                <wp:positionV relativeFrom="page">
                  <wp:posOffset>1710690</wp:posOffset>
                </wp:positionV>
                <wp:extent cx="1529715" cy="499110"/>
                <wp:effectExtent l="0" t="0" r="13335" b="15240"/>
                <wp:wrapNone/>
                <wp:docPr id="367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C77" w:rsidRPr="00C85C77" w:rsidRDefault="00C85C77" w:rsidP="00C85C77">
                            <w:pPr>
                              <w:pStyle w:val="RunningHead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85C7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  Am </w:t>
                            </w:r>
                            <w:proofErr w:type="spellStart"/>
                            <w:r w:rsidRPr="00C85C77">
                              <w:rPr>
                                <w:rFonts w:ascii="Comic Sans MS" w:hAnsi="Comic Sans MS"/>
                                <w:sz w:val="20"/>
                              </w:rPr>
                              <w:t>castigat</w:t>
                            </w:r>
                            <w:proofErr w:type="spellEnd"/>
                            <w:r w:rsidRPr="00C85C7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C85C7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locul</w:t>
                            </w:r>
                            <w:proofErr w:type="spellEnd"/>
                            <w:r w:rsidRPr="00C85C77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 I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la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Concursul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National “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Patrula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Reciclare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”</w:t>
                            </w:r>
                            <w:r w:rsidRPr="00C85C77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648.75pt;margin-top:134.7pt;width:120.45pt;height:39.3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" filled="f" fillcolor="#f60" stroked="f">
                <v:textbox inset="0,0,0,0">
                  <w:txbxContent>
                    <w:p w:rsidR="00C85C77" w:rsidRPr="00C85C77" w:rsidRDefault="00C85C77" w:rsidP="00C85C77">
                      <w:pPr>
                        <w:pStyle w:val="RunningHead"/>
                        <w:rPr>
                          <w:rFonts w:ascii="Comic Sans MS" w:hAnsi="Comic Sans MS"/>
                          <w:sz w:val="20"/>
                        </w:rPr>
                      </w:pPr>
                      <w:r w:rsidRPr="00C85C77">
                        <w:rPr>
                          <w:rFonts w:ascii="Comic Sans MS" w:hAnsi="Comic Sans MS"/>
                          <w:sz w:val="20"/>
                        </w:rPr>
                        <w:t xml:space="preserve">    Am </w:t>
                      </w:r>
                      <w:proofErr w:type="spellStart"/>
                      <w:r w:rsidRPr="00C85C77">
                        <w:rPr>
                          <w:rFonts w:ascii="Comic Sans MS" w:hAnsi="Comic Sans MS"/>
                          <w:sz w:val="20"/>
                        </w:rPr>
                        <w:t>castigat</w:t>
                      </w:r>
                      <w:proofErr w:type="spellEnd"/>
                      <w:r w:rsidRPr="00C85C77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 w:rsidRPr="00C85C77">
                        <w:rPr>
                          <w:rFonts w:ascii="Comic Sans MS" w:hAnsi="Comic Sans MS"/>
                          <w:b/>
                          <w:sz w:val="20"/>
                        </w:rPr>
                        <w:t>locul</w:t>
                      </w:r>
                      <w:proofErr w:type="spellEnd"/>
                      <w:r w:rsidRPr="00C85C77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 I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la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Concursul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National “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Patrula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Reciclare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>”</w:t>
                      </w:r>
                      <w:r w:rsidRPr="00C85C77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38F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4C51D80" wp14:editId="19096668">
                <wp:simplePos x="0" y="0"/>
                <wp:positionH relativeFrom="page">
                  <wp:posOffset>2700020</wp:posOffset>
                </wp:positionH>
                <wp:positionV relativeFrom="page">
                  <wp:posOffset>7065645</wp:posOffset>
                </wp:positionV>
                <wp:extent cx="1847850" cy="222885"/>
                <wp:effectExtent l="4445" t="0" r="0" b="0"/>
                <wp:wrapNone/>
                <wp:docPr id="371" name="C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22885"/>
                        </a:xfrm>
                        <a:prstGeom prst="rect">
                          <a:avLst/>
                        </a:prstGeom>
                        <a:solidFill>
                          <a:srgbClr val="C2C2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2" o:spid="_x0000_s1026" style="position:absolute;margin-left:212.6pt;margin-top:556.35pt;width:145.5pt;height:17.55pt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" fillcolor="#c2c2ae" stroked="f" strokeweight="0">
                <w10:wrap anchorx="page" anchory="page"/>
              </v:rect>
            </w:pict>
          </mc:Fallback>
        </mc:AlternateContent>
      </w:r>
      <w:r w:rsidR="0012338F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8AA7262" wp14:editId="5DF2E1D5">
                <wp:simplePos x="0" y="0"/>
                <wp:positionH relativeFrom="page">
                  <wp:posOffset>756920</wp:posOffset>
                </wp:positionH>
                <wp:positionV relativeFrom="page">
                  <wp:posOffset>7176135</wp:posOffset>
                </wp:positionV>
                <wp:extent cx="3429000" cy="0"/>
                <wp:effectExtent l="13970" t="13335" r="14605" b="15240"/>
                <wp:wrapNone/>
                <wp:docPr id="370" name="RE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 3" o:spid="_x0000_s1026" style="position:absolute;flip:x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6pt,565.05pt" to="329.6pt,5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" strokecolor="#4f81bd [3204]" strokeweight="1pt">
                <v:shadow color="#243f60 [1604]" offset="1pt"/>
                <w10:wrap anchorx="page" anchory="page"/>
              </v:line>
            </w:pict>
          </mc:Fallback>
        </mc:AlternateContent>
      </w:r>
      <w:r w:rsidR="0012338F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9CE861D" wp14:editId="12FBE94B">
                <wp:simplePos x="0" y="0"/>
                <wp:positionH relativeFrom="page">
                  <wp:posOffset>433705</wp:posOffset>
                </wp:positionH>
                <wp:positionV relativeFrom="page">
                  <wp:posOffset>432435</wp:posOffset>
                </wp:positionV>
                <wp:extent cx="539750" cy="6858000"/>
                <wp:effectExtent l="14605" t="13335" r="17145" b="24765"/>
                <wp:wrapNone/>
                <wp:docPr id="369" name="DOM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6858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1" o:spid="_x0000_s1026" style="position:absolute;margin-left:34.15pt;margin-top:34.05pt;width:42.5pt;height:540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" fillcolor="#95b3d7 [1940]" strokecolor="#4f81bd [3204]" strokeweight="1pt">
                <v:fill color2="#4f81bd [3204]" focus="50%" type="gradient"/>
                <v:shadow on="t" color="#243f60 [1604]" offset="1pt"/>
                <w10:wrap anchorx="page" anchory="page"/>
              </v:rect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284B58" w:rsidP="00284B58">
      <w:pPr>
        <w:tabs>
          <w:tab w:val="left" w:pos="10047"/>
        </w:tabs>
        <w:rPr>
          <w:noProof/>
        </w:rPr>
      </w:pPr>
      <w:r>
        <w:rPr>
          <w:noProof/>
        </w:rPr>
        <w:tab/>
      </w:r>
    </w:p>
    <w:p w:rsidR="00097953" w:rsidRDefault="00097953"/>
    <w:p w:rsidR="00097953" w:rsidRDefault="00097953"/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C26B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432611" wp14:editId="5218348A">
                <wp:simplePos x="0" y="0"/>
                <wp:positionH relativeFrom="page">
                  <wp:posOffset>5890895</wp:posOffset>
                </wp:positionH>
                <wp:positionV relativeFrom="page">
                  <wp:posOffset>3050540</wp:posOffset>
                </wp:positionV>
                <wp:extent cx="1529715" cy="977900"/>
                <wp:effectExtent l="0" t="0" r="13335" b="12700"/>
                <wp:wrapNone/>
                <wp:docPr id="368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C77" w:rsidRPr="00C85C77" w:rsidRDefault="00C85C77" w:rsidP="00C85C77">
                            <w:pPr>
                              <w:pStyle w:val="RunningHead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85C7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cadrul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concursului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Minimax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invata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reciclezi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”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elevii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scolii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noastre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au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castigat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bicicleta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  <w:proofErr w:type="gramEnd"/>
                            <w:r w:rsidRPr="00C85C77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463.85pt;margin-top:240.2pt;width:120.45pt;height:77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" filled="f" fillcolor="#f60" stroked="f">
                <v:textbox inset="0,0,0,0">
                  <w:txbxContent>
                    <w:p w:rsidR="00C85C77" w:rsidRPr="00C85C77" w:rsidRDefault="00C85C77" w:rsidP="00C85C77">
                      <w:pPr>
                        <w:pStyle w:val="RunningHead"/>
                        <w:rPr>
                          <w:rFonts w:ascii="Comic Sans MS" w:hAnsi="Comic Sans MS"/>
                          <w:sz w:val="20"/>
                        </w:rPr>
                      </w:pPr>
                      <w:r w:rsidRPr="00C85C77">
                        <w:rPr>
                          <w:rFonts w:ascii="Comic Sans MS" w:hAnsi="Comic Sans MS"/>
                          <w:sz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cadrul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concursului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Minimax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te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invata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sa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reciclezi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”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elevii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scolii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noastre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au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castigat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o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bicicleta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  <w:proofErr w:type="gramEnd"/>
                      <w:r w:rsidRPr="00C85C77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537918FB" wp14:editId="67C031CB">
            <wp:simplePos x="0" y="0"/>
            <wp:positionH relativeFrom="column">
              <wp:posOffset>6609715</wp:posOffset>
            </wp:positionH>
            <wp:positionV relativeFrom="paragraph">
              <wp:posOffset>23495</wp:posOffset>
            </wp:positionV>
            <wp:extent cx="2248535" cy="1268095"/>
            <wp:effectExtent l="171450" t="171450" r="380365" b="370205"/>
            <wp:wrapNone/>
            <wp:docPr id="8" name="Picture 7" descr="D:\foto\mini\p-âpu+ƒi zbur-âtoare1, izbiceni, O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\mini\p-âpu+ƒi zbur-âtoare1, izbiceni, O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26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97953" w:rsidRDefault="001233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522DCB" wp14:editId="0AB39C0B">
                <wp:simplePos x="0" y="0"/>
                <wp:positionH relativeFrom="page">
                  <wp:posOffset>749935</wp:posOffset>
                </wp:positionH>
                <wp:positionV relativeFrom="page">
                  <wp:posOffset>621665</wp:posOffset>
                </wp:positionV>
                <wp:extent cx="3618865" cy="0"/>
                <wp:effectExtent l="6985" t="12065" r="12700" b="6985"/>
                <wp:wrapNone/>
                <wp:docPr id="358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8865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05pt,48.95pt" to="344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" strokecolor="#4f81bd [3204]" strokeweight="1pt">
                <v:shadow color="#243f60 [1604]" offset="1p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75F690" wp14:editId="7380BE5D">
                <wp:simplePos x="0" y="0"/>
                <wp:positionH relativeFrom="page">
                  <wp:posOffset>2715895</wp:posOffset>
                </wp:positionH>
                <wp:positionV relativeFrom="page">
                  <wp:posOffset>511810</wp:posOffset>
                </wp:positionV>
                <wp:extent cx="1847850" cy="222885"/>
                <wp:effectExtent l="1270" t="0" r="0" b="0"/>
                <wp:wrapNone/>
                <wp:docPr id="357" name="C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22885"/>
                        </a:xfrm>
                        <a:prstGeom prst="rect">
                          <a:avLst/>
                        </a:prstGeom>
                        <a:solidFill>
                          <a:srgbClr val="C2C2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6" o:spid="_x0000_s1026" style="position:absolute;margin-left:213.85pt;margin-top:40.3pt;width:145.5pt;height:17.5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" fillcolor="#c2c2ae" stroked="f" strokeweight="0">
                <w10:wrap anchorx="page" anchory="page"/>
              </v:rect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C85C7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13DDA3" wp14:editId="6E2A86C3">
                <wp:simplePos x="0" y="0"/>
                <wp:positionH relativeFrom="column">
                  <wp:posOffset>647700</wp:posOffset>
                </wp:positionH>
                <wp:positionV relativeFrom="paragraph">
                  <wp:posOffset>6924675</wp:posOffset>
                </wp:positionV>
                <wp:extent cx="1628775" cy="628650"/>
                <wp:effectExtent l="0" t="0" r="0" b="3810"/>
                <wp:wrapNone/>
                <wp:docPr id="36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C77" w:rsidRDefault="00C85C77" w:rsidP="001F066E">
                            <w:pPr>
                              <w:jc w:val="center"/>
                            </w:pPr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Am 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castigat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premiul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 I la</w:t>
                            </w:r>
                            <w:r>
                              <w:t xml:space="preserve"> </w:t>
                            </w:r>
                            <w:r w:rsidRPr="001F066E">
                              <w:rPr>
                                <w:i/>
                                <w:sz w:val="20"/>
                              </w:rPr>
                              <w:t>“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Patrula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reciclare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040" type="#_x0000_t202" style="position:absolute;margin-left:51pt;margin-top:545.25pt;width:128.25pt;height:4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bSfhwIAABs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" stroked="f">
                <v:textbox>
                  <w:txbxContent>
                    <w:p w:rsidR="00C85C77" w:rsidRDefault="00C85C77" w:rsidP="001F066E">
                      <w:pPr>
                        <w:jc w:val="center"/>
                      </w:pPr>
                      <w:r w:rsidRPr="001F066E">
                        <w:rPr>
                          <w:i/>
                          <w:sz w:val="20"/>
                        </w:rPr>
                        <w:t xml:space="preserve">Am 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castigat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premiul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 xml:space="preserve"> I la</w:t>
                      </w:r>
                      <w:r>
                        <w:t xml:space="preserve"> </w:t>
                      </w:r>
                      <w:r w:rsidRPr="001F066E">
                        <w:rPr>
                          <w:i/>
                          <w:sz w:val="20"/>
                        </w:rPr>
                        <w:t>“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Patrula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 xml:space="preserve"> de 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reciclare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:rsidR="00097953" w:rsidRDefault="0012338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80CACB" wp14:editId="17F0B394">
                <wp:simplePos x="0" y="0"/>
                <wp:positionH relativeFrom="page">
                  <wp:posOffset>5495290</wp:posOffset>
                </wp:positionH>
                <wp:positionV relativeFrom="page">
                  <wp:posOffset>511810</wp:posOffset>
                </wp:positionV>
                <wp:extent cx="1847850" cy="222885"/>
                <wp:effectExtent l="0" t="0" r="635" b="0"/>
                <wp:wrapNone/>
                <wp:docPr id="356" name="C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22885"/>
                        </a:xfrm>
                        <a:prstGeom prst="rect">
                          <a:avLst/>
                        </a:prstGeom>
                        <a:solidFill>
                          <a:srgbClr val="C2C2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7" o:spid="_x0000_s1026" style="position:absolute;margin-left:432.7pt;margin-top:40.3pt;width:145.5pt;height:1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" fillcolor="#c2c2ae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25E28D" wp14:editId="3070EE06">
                <wp:simplePos x="0" y="0"/>
                <wp:positionH relativeFrom="page">
                  <wp:posOffset>5715000</wp:posOffset>
                </wp:positionH>
                <wp:positionV relativeFrom="page">
                  <wp:posOffset>621665</wp:posOffset>
                </wp:positionV>
                <wp:extent cx="3611880" cy="0"/>
                <wp:effectExtent l="9525" t="12065" r="7620" b="6985"/>
                <wp:wrapNone/>
                <wp:docPr id="355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1880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0pt,48.95pt" to="734.4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" strokecolor="#4f81bd [3204]" strokeweight="1pt">
                <v:shadow color="#243f60 [1604]" offset="1pt"/>
                <w10:wrap anchorx="page" anchory="page"/>
              </v:line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C26BE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29E165" wp14:editId="7BB8BF39">
                <wp:simplePos x="0" y="0"/>
                <wp:positionH relativeFrom="page">
                  <wp:posOffset>8123200</wp:posOffset>
                </wp:positionH>
                <wp:positionV relativeFrom="page">
                  <wp:posOffset>4656455</wp:posOffset>
                </wp:positionV>
                <wp:extent cx="1529715" cy="1020445"/>
                <wp:effectExtent l="0" t="0" r="13335" b="8255"/>
                <wp:wrapNone/>
                <wp:docPr id="406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02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B99" w:rsidRPr="00C85C77" w:rsidRDefault="00B65B99" w:rsidP="00B65B99">
                            <w:pPr>
                              <w:pStyle w:val="RunningHead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85C7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Ansamblul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Hora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” 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castigat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concursul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international “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Mugurelul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” de la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Dorohoi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  <w:r w:rsidRPr="00C85C77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639.6pt;margin-top:366.65pt;width:120.45pt;height:80.3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" filled="f" fillcolor="#f60" stroked="f">
                <v:textbox inset="0,0,0,0">
                  <w:txbxContent>
                    <w:p w:rsidR="00B65B99" w:rsidRPr="00C85C77" w:rsidRDefault="00B65B99" w:rsidP="00B65B99">
                      <w:pPr>
                        <w:pStyle w:val="RunningHead"/>
                        <w:rPr>
                          <w:rFonts w:ascii="Comic Sans MS" w:hAnsi="Comic Sans MS"/>
                          <w:sz w:val="20"/>
                        </w:rPr>
                      </w:pPr>
                      <w:r w:rsidRPr="00C85C77">
                        <w:rPr>
                          <w:rFonts w:ascii="Comic Sans MS" w:hAnsi="Comic Sans MS"/>
                          <w:sz w:val="20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Ansamblul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Hora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” 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castigat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concursul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international “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Mugurelul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” de la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Dorohoi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  <w:r w:rsidRPr="00C85C77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4588C7" wp14:editId="2E9D236B">
                <wp:simplePos x="0" y="0"/>
                <wp:positionH relativeFrom="page">
                  <wp:posOffset>5890895</wp:posOffset>
                </wp:positionH>
                <wp:positionV relativeFrom="page">
                  <wp:posOffset>6118225</wp:posOffset>
                </wp:positionV>
                <wp:extent cx="1529715" cy="499110"/>
                <wp:effectExtent l="0" t="0" r="13335" b="15240"/>
                <wp:wrapNone/>
                <wp:docPr id="407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B99" w:rsidRPr="00C85C77" w:rsidRDefault="00B65B99" w:rsidP="00B65B99">
                            <w:pPr>
                              <w:pStyle w:val="RunningHead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85C77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In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cadrul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proiectului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judetean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“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Lumea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copilarie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intre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vis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si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realitate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”.</w:t>
                            </w:r>
                            <w:proofErr w:type="gramEnd"/>
                            <w:r w:rsidRPr="00C85C77">
                              <w:rPr>
                                <w:rFonts w:ascii="Comic Sans MS" w:hAnsi="Comic Sans MS"/>
                                <w:sz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63.85pt;margin-top:481.75pt;width:120.45pt;height:39.3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" filled="f" fillcolor="#f60" stroked="f">
                <v:textbox inset="0,0,0,0">
                  <w:txbxContent>
                    <w:p w:rsidR="00B65B99" w:rsidRPr="00C85C77" w:rsidRDefault="00B65B99" w:rsidP="00B65B99">
                      <w:pPr>
                        <w:pStyle w:val="RunningHead"/>
                        <w:rPr>
                          <w:rFonts w:ascii="Comic Sans MS" w:hAnsi="Comic Sans MS"/>
                          <w:sz w:val="20"/>
                        </w:rPr>
                      </w:pPr>
                      <w:r w:rsidRPr="00C85C77">
                        <w:rPr>
                          <w:rFonts w:ascii="Comic Sans MS" w:hAnsi="Comic Sans MS"/>
                          <w:sz w:val="20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 xml:space="preserve">In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cadrul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proiectului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judetean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“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Lumea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copilarie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intre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vis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si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mic Sans MS" w:hAnsi="Comic Sans MS"/>
                          <w:sz w:val="20"/>
                        </w:rPr>
                        <w:t>realitate</w:t>
                      </w:r>
                      <w:proofErr w:type="spellEnd"/>
                      <w:r>
                        <w:rPr>
                          <w:rFonts w:ascii="Comic Sans MS" w:hAnsi="Comic Sans MS"/>
                          <w:sz w:val="20"/>
                        </w:rPr>
                        <w:t>”.</w:t>
                      </w:r>
                      <w:proofErr w:type="gramEnd"/>
                      <w:r w:rsidRPr="00C85C77">
                        <w:rPr>
                          <w:rFonts w:ascii="Comic Sans MS" w:hAnsi="Comic Sans MS"/>
                          <w:sz w:val="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i/>
          <w:noProof/>
        </w:rPr>
        <w:drawing>
          <wp:anchor distT="0" distB="0" distL="114300" distR="114300" simplePos="0" relativeHeight="251741184" behindDoc="1" locked="0" layoutInCell="1" allowOverlap="1" wp14:anchorId="5D6493A4" wp14:editId="7680D743">
            <wp:simplePos x="0" y="0"/>
            <wp:positionH relativeFrom="column">
              <wp:posOffset>6804025</wp:posOffset>
            </wp:positionH>
            <wp:positionV relativeFrom="paragraph">
              <wp:posOffset>1629366</wp:posOffset>
            </wp:positionV>
            <wp:extent cx="2044065" cy="1336040"/>
            <wp:effectExtent l="171450" t="171450" r="375285" b="359410"/>
            <wp:wrapNone/>
            <wp:docPr id="405" name="Picture 405" descr="D:\foto\110NIKON\109NIKON\DSCN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\110NIKON\109NIKON\DSCN2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33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737088" behindDoc="1" locked="0" layoutInCell="1" allowOverlap="1" wp14:anchorId="47CF19A1" wp14:editId="6F170BBA">
            <wp:simplePos x="0" y="0"/>
            <wp:positionH relativeFrom="column">
              <wp:posOffset>4805045</wp:posOffset>
            </wp:positionH>
            <wp:positionV relativeFrom="paragraph">
              <wp:posOffset>193675</wp:posOffset>
            </wp:positionV>
            <wp:extent cx="1924050" cy="1442085"/>
            <wp:effectExtent l="171450" t="171450" r="381000" b="367665"/>
            <wp:wrapNone/>
            <wp:docPr id="403" name="Picture 6" descr="D:\foto\946204_1386826861532542_13961852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\946204_1386826861532542_139618520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C77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F305E2" wp14:editId="53358B0A">
                <wp:simplePos x="0" y="0"/>
                <wp:positionH relativeFrom="column">
                  <wp:posOffset>647700</wp:posOffset>
                </wp:positionH>
                <wp:positionV relativeFrom="paragraph">
                  <wp:posOffset>6924675</wp:posOffset>
                </wp:positionV>
                <wp:extent cx="1628775" cy="628650"/>
                <wp:effectExtent l="0" t="0" r="0" b="3810"/>
                <wp:wrapNone/>
                <wp:docPr id="366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C77" w:rsidRDefault="00C85C77" w:rsidP="001F066E">
                            <w:pPr>
                              <w:jc w:val="center"/>
                            </w:pPr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Am 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castigat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premiul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 I la</w:t>
                            </w:r>
                            <w:r>
                              <w:t xml:space="preserve"> </w:t>
                            </w:r>
                            <w:r w:rsidRPr="001F066E">
                              <w:rPr>
                                <w:i/>
                                <w:sz w:val="20"/>
                              </w:rPr>
                              <w:t>“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Patrula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reciclare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43" type="#_x0000_t202" style="position:absolute;margin-left:51pt;margin-top:545.25pt;width:128.25pt;height:4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" stroked="f">
                <v:textbox>
                  <w:txbxContent>
                    <w:p w:rsidR="00C85C77" w:rsidRDefault="00C85C77" w:rsidP="001F066E">
                      <w:pPr>
                        <w:jc w:val="center"/>
                      </w:pPr>
                      <w:r w:rsidRPr="001F066E">
                        <w:rPr>
                          <w:i/>
                          <w:sz w:val="20"/>
                        </w:rPr>
                        <w:t xml:space="preserve">Am 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castigat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premiul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 xml:space="preserve"> I la</w:t>
                      </w:r>
                      <w:r>
                        <w:t xml:space="preserve"> </w:t>
                      </w:r>
                      <w:r w:rsidRPr="001F066E">
                        <w:rPr>
                          <w:i/>
                          <w:sz w:val="20"/>
                        </w:rPr>
                        <w:t>“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Patrula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 xml:space="preserve"> de 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reciclare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C85C7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23D39A" wp14:editId="2179940A">
                <wp:simplePos x="0" y="0"/>
                <wp:positionH relativeFrom="column">
                  <wp:posOffset>647700</wp:posOffset>
                </wp:positionH>
                <wp:positionV relativeFrom="paragraph">
                  <wp:posOffset>6924675</wp:posOffset>
                </wp:positionV>
                <wp:extent cx="1628775" cy="628650"/>
                <wp:effectExtent l="0" t="0" r="0" b="3810"/>
                <wp:wrapNone/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5C77" w:rsidRDefault="00C85C77" w:rsidP="001F066E">
                            <w:pPr>
                              <w:jc w:val="center"/>
                            </w:pPr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Am 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castigat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premiul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 I la</w:t>
                            </w:r>
                            <w:r>
                              <w:t xml:space="preserve"> </w:t>
                            </w:r>
                            <w:r w:rsidRPr="001F066E">
                              <w:rPr>
                                <w:i/>
                                <w:sz w:val="20"/>
                              </w:rPr>
                              <w:t>“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Patrula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 xml:space="preserve"> de </w:t>
                            </w:r>
                            <w:proofErr w:type="spellStart"/>
                            <w:r w:rsidRPr="001F066E">
                              <w:rPr>
                                <w:i/>
                                <w:sz w:val="20"/>
                              </w:rPr>
                              <w:t>reciclare</w:t>
                            </w:r>
                            <w:proofErr w:type="spellEnd"/>
                            <w:r w:rsidRPr="001F066E">
                              <w:rPr>
                                <w:i/>
                                <w:sz w:val="20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044" type="#_x0000_t202" style="position:absolute;margin-left:51pt;margin-top:545.25pt;width:128.25pt;height:4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" stroked="f">
                <v:textbox>
                  <w:txbxContent>
                    <w:p w:rsidR="00C85C77" w:rsidRDefault="00C85C77" w:rsidP="001F066E">
                      <w:pPr>
                        <w:jc w:val="center"/>
                      </w:pPr>
                      <w:r w:rsidRPr="001F066E">
                        <w:rPr>
                          <w:i/>
                          <w:sz w:val="20"/>
                        </w:rPr>
                        <w:t xml:space="preserve">Am 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castigat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premiul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 xml:space="preserve"> I la</w:t>
                      </w:r>
                      <w:r>
                        <w:t xml:space="preserve"> </w:t>
                      </w:r>
                      <w:r w:rsidRPr="001F066E">
                        <w:rPr>
                          <w:i/>
                          <w:sz w:val="20"/>
                        </w:rPr>
                        <w:t>“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Patrula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 xml:space="preserve"> de </w:t>
                      </w:r>
                      <w:proofErr w:type="spellStart"/>
                      <w:r w:rsidRPr="001F066E">
                        <w:rPr>
                          <w:i/>
                          <w:sz w:val="20"/>
                        </w:rPr>
                        <w:t>reciclare</w:t>
                      </w:r>
                      <w:proofErr w:type="spellEnd"/>
                      <w:r w:rsidRPr="001F066E">
                        <w:rPr>
                          <w:i/>
                          <w:sz w:val="20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097953">
        <w:rPr>
          <w:noProof/>
        </w:rPr>
        <w:br w:type="page"/>
      </w:r>
    </w:p>
    <w:p w:rsidR="00097953" w:rsidRDefault="00C26BE9">
      <w:pPr>
        <w:rPr>
          <w:noProof/>
        </w:rPr>
      </w:pPr>
      <w:r w:rsidRPr="008F18B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F0CC51" wp14:editId="1BDB1DB0">
                <wp:simplePos x="0" y="0"/>
                <wp:positionH relativeFrom="page">
                  <wp:posOffset>5918835</wp:posOffset>
                </wp:positionH>
                <wp:positionV relativeFrom="page">
                  <wp:posOffset>880745</wp:posOffset>
                </wp:positionV>
                <wp:extent cx="3771900" cy="228600"/>
                <wp:effectExtent l="0" t="0" r="0" b="0"/>
                <wp:wrapNone/>
                <wp:docPr id="394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18B2" w:rsidRPr="004B282B" w:rsidRDefault="0014434A" w:rsidP="008F18B2">
                            <w:pPr>
                              <w:pStyle w:val="Heading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G.P.N.</w:t>
                            </w:r>
                            <w:r w:rsidR="008F18B2" w:rsidRPr="004B282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IZBICENI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66.05pt;margin-top:69.35pt;width:297pt;height:18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/N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" filled="f" stroked="f">
                <v:textbox inset="0,0,0,0">
                  <w:txbxContent>
                    <w:p w:rsidR="008F18B2" w:rsidRPr="004B282B" w:rsidRDefault="0014434A" w:rsidP="008F18B2">
                      <w:pPr>
                        <w:pStyle w:val="Heading1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G.P.N.</w:t>
                      </w:r>
                      <w:r w:rsidR="008F18B2" w:rsidRPr="004B282B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 IZBICENI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B516A9" wp14:editId="443321CB">
                <wp:simplePos x="0" y="0"/>
                <wp:positionH relativeFrom="page">
                  <wp:posOffset>5920105</wp:posOffset>
                </wp:positionH>
                <wp:positionV relativeFrom="page">
                  <wp:posOffset>509905</wp:posOffset>
                </wp:positionV>
                <wp:extent cx="1847850" cy="222885"/>
                <wp:effectExtent l="0" t="0" r="0" b="5715"/>
                <wp:wrapNone/>
                <wp:docPr id="20" name="CO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22885"/>
                        </a:xfrm>
                        <a:prstGeom prst="rect">
                          <a:avLst/>
                        </a:prstGeom>
                        <a:solidFill>
                          <a:srgbClr val="C2C2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7" o:spid="_x0000_s1026" style="position:absolute;margin-left:466.15pt;margin-top:40.15pt;width:145.5pt;height:17.5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" fillcolor="#c2c2ae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A43EC3" wp14:editId="5008ACC2">
                <wp:simplePos x="0" y="0"/>
                <wp:positionH relativeFrom="page">
                  <wp:posOffset>6060440</wp:posOffset>
                </wp:positionH>
                <wp:positionV relativeFrom="page">
                  <wp:posOffset>424815</wp:posOffset>
                </wp:positionV>
                <wp:extent cx="3468370" cy="316865"/>
                <wp:effectExtent l="0" t="0" r="17780" b="6985"/>
                <wp:wrapNone/>
                <wp:docPr id="353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837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097953">
                            <w:pPr>
                              <w:pStyle w:val="RunningHead"/>
                            </w:pPr>
                            <w:r>
                              <w:tab/>
                            </w:r>
                            <w:r>
                              <w:rPr>
                                <w:sz w:val="18"/>
                              </w:rPr>
                              <w:t xml:space="preserve">Page </w:t>
                            </w:r>
                            <w:r w:rsidR="0014434A"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46" type="#_x0000_t202" style="position:absolute;margin-left:477.2pt;margin-top:33.45pt;width:273.1pt;height:24.9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" filled="f" fillcolor="#f60" stroked="f">
                <v:textbox inset="0,0,0,0">
                  <w:txbxContent>
                    <w:p w:rsidR="00097953" w:rsidRDefault="00097953">
                      <w:pPr>
                        <w:pStyle w:val="RunningHead"/>
                      </w:pPr>
                      <w:r>
                        <w:tab/>
                      </w:r>
                      <w:r>
                        <w:rPr>
                          <w:sz w:val="18"/>
                        </w:rPr>
                        <w:t xml:space="preserve">Page </w:t>
                      </w:r>
                      <w:r w:rsidR="0014434A">
                        <w:rPr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D87A4C" wp14:editId="46D89E0F">
                <wp:simplePos x="0" y="0"/>
                <wp:positionH relativeFrom="page">
                  <wp:posOffset>6062345</wp:posOffset>
                </wp:positionH>
                <wp:positionV relativeFrom="page">
                  <wp:posOffset>621030</wp:posOffset>
                </wp:positionV>
                <wp:extent cx="3611880" cy="0"/>
                <wp:effectExtent l="0" t="0" r="26670" b="19050"/>
                <wp:wrapNone/>
                <wp:docPr id="2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18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0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77.35pt,48.9pt" to="761.75pt,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" strokecolor="#663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348761" wp14:editId="1D3A7D97">
                <wp:simplePos x="0" y="0"/>
                <wp:positionH relativeFrom="page">
                  <wp:posOffset>6060440</wp:posOffset>
                </wp:positionH>
                <wp:positionV relativeFrom="page">
                  <wp:posOffset>414020</wp:posOffset>
                </wp:positionV>
                <wp:extent cx="3854450" cy="316865"/>
                <wp:effectExtent l="0" t="0" r="12700" b="6985"/>
                <wp:wrapNone/>
                <wp:docPr id="1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445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097953">
                            <w:pPr>
                              <w:pStyle w:val="RunningHead"/>
                            </w:pPr>
                            <w:r>
                              <w:tab/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 w:rsidR="00DA6151">
                              <w:rPr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47" type="#_x0000_t202" style="position:absolute;margin-left:477.2pt;margin-top:32.6pt;width:303.5pt;height:24.9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" filled="f" fillcolor="#f60" stroked="f">
                <v:textbox inset="0,0,0,0">
                  <w:txbxContent>
                    <w:p w:rsidR="00097953" w:rsidRDefault="00097953">
                      <w:pPr>
                        <w:pStyle w:val="RunningHead"/>
                      </w:pPr>
                      <w:r>
                        <w:tab/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 w:rsidR="00DA6151">
                        <w:rPr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3F4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F01F3" wp14:editId="48CA8E89">
                <wp:simplePos x="0" y="0"/>
                <wp:positionH relativeFrom="page">
                  <wp:posOffset>2158365</wp:posOffset>
                </wp:positionH>
                <wp:positionV relativeFrom="page">
                  <wp:posOffset>1190625</wp:posOffset>
                </wp:positionV>
                <wp:extent cx="2352040" cy="6301740"/>
                <wp:effectExtent l="0" t="0" r="10160" b="3810"/>
                <wp:wrapNone/>
                <wp:docPr id="28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040" cy="630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3F42" w:rsidRDefault="00603F42" w:rsidP="00603F42">
                            <w:pPr>
                              <w:ind w:right="175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14434A" w:rsidRPr="0014434A" w:rsidRDefault="00603F42" w:rsidP="0014434A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260"/>
                              </w:tabs>
                              <w:ind w:left="360"/>
                              <w:jc w:val="both"/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tab/>
                            </w:r>
                            <w:r w:rsidR="0014434A" w:rsidRPr="0014434A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  <w:lang w:val="ro-RO"/>
                              </w:rPr>
                              <w:t>Activităţi instructiv-educative:</w:t>
                            </w:r>
                          </w:p>
                          <w:p w:rsidR="0014434A" w:rsidRPr="0014434A" w:rsidRDefault="0014434A" w:rsidP="0014434A">
                            <w:pPr>
                              <w:ind w:left="9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Limbă şi comunicare</w:t>
                            </w:r>
                          </w:p>
                          <w:p w:rsidR="0014434A" w:rsidRPr="0014434A" w:rsidRDefault="0014434A" w:rsidP="0014434A">
                            <w:pPr>
                              <w:ind w:left="9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Matematică şi ştiinţe</w:t>
                            </w:r>
                          </w:p>
                          <w:p w:rsidR="0014434A" w:rsidRPr="0014434A" w:rsidRDefault="0014434A" w:rsidP="0014434A">
                            <w:pPr>
                              <w:ind w:left="9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Om şi societate</w:t>
                            </w:r>
                          </w:p>
                          <w:p w:rsidR="0014434A" w:rsidRPr="0014434A" w:rsidRDefault="0014434A" w:rsidP="0014434A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- Arte</w:t>
                            </w:r>
                          </w:p>
                          <w:p w:rsidR="0014434A" w:rsidRPr="0014434A" w:rsidRDefault="0014434A" w:rsidP="0014434A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- Tehnologii</w:t>
                            </w:r>
                          </w:p>
                          <w:p w:rsidR="00097953" w:rsidRDefault="0014434A" w:rsidP="0014434A">
                            <w:pPr>
                              <w:pStyle w:val="BodyText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Educaţie fizică şi sport</w:t>
                            </w:r>
                          </w:p>
                          <w:p w:rsidR="0014434A" w:rsidRDefault="0014434A" w:rsidP="0014434A">
                            <w:pPr>
                              <w:pStyle w:val="BodyText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</w:p>
                          <w:p w:rsidR="0014434A" w:rsidRPr="0014434A" w:rsidRDefault="0014434A" w:rsidP="0014434A">
                            <w:pPr>
                              <w:pStyle w:val="BodyText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</w:p>
                          <w:p w:rsidR="0014434A" w:rsidRPr="0014434A" w:rsidRDefault="0014434A" w:rsidP="001443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260"/>
                                <w:tab w:val="num" w:pos="450"/>
                                <w:tab w:val="left" w:pos="990"/>
                              </w:tabs>
                              <w:ind w:left="360"/>
                              <w:jc w:val="both"/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14434A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  <w:lang w:val="ro-RO"/>
                              </w:rPr>
                              <w:t>Activităţi opţionale:</w:t>
                            </w:r>
                          </w:p>
                          <w:p w:rsidR="0014434A" w:rsidRPr="0014434A" w:rsidRDefault="0014434A" w:rsidP="0014434A">
                            <w:pPr>
                              <w:tabs>
                                <w:tab w:val="num" w:pos="450"/>
                                <w:tab w:val="left" w:pos="990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Educaţie pentru sănătate;</w:t>
                            </w:r>
                          </w:p>
                          <w:p w:rsidR="0014434A" w:rsidRDefault="0014434A" w:rsidP="0014434A">
                            <w:pPr>
                              <w:tabs>
                                <w:tab w:val="num" w:pos="450"/>
                                <w:tab w:val="left" w:pos="990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Matematică distractivă;</w:t>
                            </w:r>
                          </w:p>
                          <w:p w:rsidR="0014434A" w:rsidRPr="0014434A" w:rsidRDefault="0014434A" w:rsidP="0014434A">
                            <w:pPr>
                              <w:tabs>
                                <w:tab w:val="num" w:pos="450"/>
                                <w:tab w:val="left" w:pos="990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- Caligrafie;</w:t>
                            </w:r>
                          </w:p>
                          <w:p w:rsidR="0014434A" w:rsidRPr="0014434A" w:rsidRDefault="0014434A" w:rsidP="0014434A">
                            <w:pPr>
                              <w:tabs>
                                <w:tab w:val="num" w:pos="450"/>
                                <w:tab w:val="left" w:pos="990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Informatică;</w:t>
                            </w:r>
                          </w:p>
                          <w:p w:rsidR="0014434A" w:rsidRDefault="0014434A" w:rsidP="0014434A">
                            <w:pPr>
                              <w:tabs>
                                <w:tab w:val="num" w:pos="450"/>
                                <w:tab w:val="left" w:pos="990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Design vestimentar;</w:t>
                            </w:r>
                          </w:p>
                          <w:p w:rsidR="0014434A" w:rsidRDefault="0014434A" w:rsidP="0014434A">
                            <w:pPr>
                              <w:tabs>
                                <w:tab w:val="num" w:pos="450"/>
                                <w:tab w:val="left" w:pos="990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- Istoria muzicii.</w:t>
                            </w:r>
                          </w:p>
                          <w:p w:rsidR="0014434A" w:rsidRDefault="0014434A" w:rsidP="0014434A">
                            <w:pPr>
                              <w:tabs>
                                <w:tab w:val="num" w:pos="450"/>
                                <w:tab w:val="left" w:pos="990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</w:p>
                          <w:p w:rsidR="0026288B" w:rsidRDefault="0026288B" w:rsidP="0014434A">
                            <w:pPr>
                              <w:tabs>
                                <w:tab w:val="num" w:pos="450"/>
                                <w:tab w:val="left" w:pos="990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</w:p>
                          <w:p w:rsidR="0014434A" w:rsidRDefault="0014434A" w:rsidP="0014434A">
                            <w:pPr>
                              <w:tabs>
                                <w:tab w:val="num" w:pos="450"/>
                                <w:tab w:val="left" w:pos="990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</w:p>
                          <w:p w:rsidR="0014434A" w:rsidRPr="0014434A" w:rsidRDefault="0014434A" w:rsidP="0014434A">
                            <w:pPr>
                              <w:tabs>
                                <w:tab w:val="num" w:pos="450"/>
                                <w:tab w:val="left" w:pos="990"/>
                              </w:tabs>
                              <w:jc w:val="both"/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14434A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  <w:szCs w:val="18"/>
                                <w:lang w:val="ro-RO"/>
                              </w:rPr>
                              <w:t>C. Resurse materiale:</w:t>
                            </w:r>
                          </w:p>
                          <w:p w:rsidR="0014434A" w:rsidRPr="0014434A" w:rsidRDefault="0014434A" w:rsidP="0014434A">
                            <w:pPr>
                              <w:ind w:right="36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cadru ambiental – stimulativ pentru desfăşurarea activităţilor instructiv-educative</w:t>
                            </w:r>
                          </w:p>
                          <w:p w:rsidR="0014434A" w:rsidRPr="0014434A" w:rsidRDefault="0014434A" w:rsidP="0014434A">
                            <w:pPr>
                              <w:ind w:right="36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- 12 săli de  clasă;</w:t>
                            </w:r>
                          </w:p>
                          <w:p w:rsidR="0014434A" w:rsidRPr="0014434A" w:rsidRDefault="0014434A" w:rsidP="0014434A">
                            <w:pPr>
                              <w:tabs>
                                <w:tab w:val="left" w:pos="5850"/>
                              </w:tabs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- 1 cabinet de informatică dotat cu 10 calculatoare;</w:t>
                            </w:r>
                            <w:r w:rsidRPr="0014434A">
                              <w:rPr>
                                <w:rFonts w:ascii="Comic Sans MS" w:hAnsi="Comic Sans MS"/>
                                <w:snapToGrid w:val="0"/>
                                <w:color w:val="000000"/>
                                <w:w w:val="0"/>
                                <w:sz w:val="18"/>
                                <w:szCs w:val="18"/>
                                <w:u w:color="000000"/>
                                <w:bdr w:val="none" w:sz="0" w:space="0" w:color="000000"/>
                                <w:shd w:val="clear" w:color="000000" w:fill="000000"/>
                              </w:rPr>
                              <w:t xml:space="preserve"> </w:t>
                            </w:r>
                          </w:p>
                          <w:p w:rsidR="0014434A" w:rsidRDefault="0014434A" w:rsidP="0014434A">
                            <w:pPr>
                              <w:ind w:right="36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="00C220A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- 1 cabinet de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:</w:t>
                            </w:r>
                            <w:r w:rsidR="00C220A0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lb. romana, religie, desen, geografie, fizică, chimie</w:t>
                            </w:r>
                          </w:p>
                          <w:p w:rsidR="0026288B" w:rsidRPr="0014434A" w:rsidRDefault="0026288B" w:rsidP="0014434A">
                            <w:pPr>
                              <w:ind w:right="360"/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</w:p>
                          <w:p w:rsidR="0014434A" w:rsidRPr="0014434A" w:rsidRDefault="0014434A" w:rsidP="0014434A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- 1 sală de sport;</w:t>
                            </w:r>
                          </w:p>
                          <w:p w:rsidR="0014434A" w:rsidRPr="0014434A" w:rsidRDefault="0014434A" w:rsidP="0014434A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centrală termică;</w:t>
                            </w:r>
                          </w:p>
                          <w:p w:rsidR="0014434A" w:rsidRPr="0014434A" w:rsidRDefault="0014434A" w:rsidP="0014434A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mijloace audio-vizuale;</w:t>
                            </w:r>
                          </w:p>
                          <w:p w:rsidR="0014434A" w:rsidRPr="0014434A" w:rsidRDefault="0014434A" w:rsidP="0014434A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14434A"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ro-RO"/>
                              </w:rPr>
                              <w:t>- materiale didactice diverse.</w:t>
                            </w:r>
                          </w:p>
                          <w:p w:rsidR="0014434A" w:rsidRPr="0014434A" w:rsidRDefault="0014434A" w:rsidP="0014434A">
                            <w:pPr>
                              <w:pStyle w:val="BodyText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9" o:spid="_x0000_s1048" type="#_x0000_t202" style="position:absolute;margin-left:169.95pt;margin-top:93.75pt;width:185.2pt;height:496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NvKsgIAALU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" filled="f" stroked="f">
                <v:textbox inset="0,0,0,0">
                  <w:txbxContent>
                    <w:p w:rsidR="00603F42" w:rsidRDefault="00603F42" w:rsidP="00603F42">
                      <w:pPr>
                        <w:ind w:right="175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14434A" w:rsidRPr="0014434A" w:rsidRDefault="00603F42" w:rsidP="0014434A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260"/>
                        </w:tabs>
                        <w:ind w:left="360"/>
                        <w:jc w:val="both"/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  <w:lang w:val="ro-RO"/>
                        </w:rPr>
                      </w:pPr>
                      <w:r>
                        <w:tab/>
                      </w:r>
                      <w:r w:rsidR="0014434A" w:rsidRPr="0014434A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  <w:lang w:val="ro-RO"/>
                        </w:rPr>
                        <w:t>Activităţi instructiv-educative:</w:t>
                      </w:r>
                    </w:p>
                    <w:p w:rsidR="0014434A" w:rsidRPr="0014434A" w:rsidRDefault="0014434A" w:rsidP="0014434A">
                      <w:pPr>
                        <w:ind w:left="9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Limbă şi comunicare</w:t>
                      </w:r>
                    </w:p>
                    <w:p w:rsidR="0014434A" w:rsidRPr="0014434A" w:rsidRDefault="0014434A" w:rsidP="0014434A">
                      <w:pPr>
                        <w:ind w:left="9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Matematică şi ştiinţe</w:t>
                      </w:r>
                    </w:p>
                    <w:p w:rsidR="0014434A" w:rsidRPr="0014434A" w:rsidRDefault="0014434A" w:rsidP="0014434A">
                      <w:pPr>
                        <w:ind w:left="9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Om şi societate</w:t>
                      </w:r>
                    </w:p>
                    <w:p w:rsidR="0014434A" w:rsidRPr="0014434A" w:rsidRDefault="0014434A" w:rsidP="0014434A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- Arte</w:t>
                      </w:r>
                    </w:p>
                    <w:p w:rsidR="0014434A" w:rsidRPr="0014434A" w:rsidRDefault="0014434A" w:rsidP="0014434A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- Tehnologii</w:t>
                      </w:r>
                    </w:p>
                    <w:p w:rsidR="00097953" w:rsidRDefault="0014434A" w:rsidP="0014434A">
                      <w:pPr>
                        <w:pStyle w:val="BodyText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Educaţie fizică şi sport</w:t>
                      </w:r>
                    </w:p>
                    <w:p w:rsidR="0014434A" w:rsidRDefault="0014434A" w:rsidP="0014434A">
                      <w:pPr>
                        <w:pStyle w:val="BodyText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</w:p>
                    <w:p w:rsidR="0014434A" w:rsidRPr="0014434A" w:rsidRDefault="0014434A" w:rsidP="0014434A">
                      <w:pPr>
                        <w:pStyle w:val="BodyText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</w:p>
                    <w:p w:rsidR="0014434A" w:rsidRPr="0014434A" w:rsidRDefault="0014434A" w:rsidP="001443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clear" w:pos="1260"/>
                          <w:tab w:val="num" w:pos="450"/>
                          <w:tab w:val="left" w:pos="990"/>
                        </w:tabs>
                        <w:ind w:left="360"/>
                        <w:jc w:val="both"/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  <w:lang w:val="ro-RO"/>
                        </w:rPr>
                      </w:pPr>
                      <w:r w:rsidRPr="0014434A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  <w:lang w:val="ro-RO"/>
                        </w:rPr>
                        <w:t>Activităţi opţionale:</w:t>
                      </w:r>
                    </w:p>
                    <w:p w:rsidR="0014434A" w:rsidRPr="0014434A" w:rsidRDefault="0014434A" w:rsidP="0014434A">
                      <w:pPr>
                        <w:tabs>
                          <w:tab w:val="num" w:pos="450"/>
                          <w:tab w:val="left" w:pos="990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Educaţie pentru sănătate;</w:t>
                      </w:r>
                    </w:p>
                    <w:p w:rsidR="0014434A" w:rsidRDefault="0014434A" w:rsidP="0014434A">
                      <w:pPr>
                        <w:tabs>
                          <w:tab w:val="num" w:pos="450"/>
                          <w:tab w:val="left" w:pos="990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Matematică distractivă;</w:t>
                      </w:r>
                    </w:p>
                    <w:p w:rsidR="0014434A" w:rsidRPr="0014434A" w:rsidRDefault="0014434A" w:rsidP="0014434A">
                      <w:pPr>
                        <w:tabs>
                          <w:tab w:val="num" w:pos="450"/>
                          <w:tab w:val="left" w:pos="990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- Caligrafie;</w:t>
                      </w:r>
                    </w:p>
                    <w:p w:rsidR="0014434A" w:rsidRPr="0014434A" w:rsidRDefault="0014434A" w:rsidP="0014434A">
                      <w:pPr>
                        <w:tabs>
                          <w:tab w:val="num" w:pos="450"/>
                          <w:tab w:val="left" w:pos="990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Informatică;</w:t>
                      </w:r>
                    </w:p>
                    <w:p w:rsidR="0014434A" w:rsidRDefault="0014434A" w:rsidP="0014434A">
                      <w:pPr>
                        <w:tabs>
                          <w:tab w:val="num" w:pos="450"/>
                          <w:tab w:val="left" w:pos="990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Design vestimentar;</w:t>
                      </w:r>
                    </w:p>
                    <w:p w:rsidR="0014434A" w:rsidRDefault="0014434A" w:rsidP="0014434A">
                      <w:pPr>
                        <w:tabs>
                          <w:tab w:val="num" w:pos="450"/>
                          <w:tab w:val="left" w:pos="990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- Istoria muzicii.</w:t>
                      </w:r>
                    </w:p>
                    <w:p w:rsidR="0014434A" w:rsidRDefault="0014434A" w:rsidP="0014434A">
                      <w:pPr>
                        <w:tabs>
                          <w:tab w:val="num" w:pos="450"/>
                          <w:tab w:val="left" w:pos="990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</w:p>
                    <w:p w:rsidR="0026288B" w:rsidRDefault="0026288B" w:rsidP="0014434A">
                      <w:pPr>
                        <w:tabs>
                          <w:tab w:val="num" w:pos="450"/>
                          <w:tab w:val="left" w:pos="990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</w:p>
                    <w:p w:rsidR="0014434A" w:rsidRDefault="0014434A" w:rsidP="0014434A">
                      <w:pPr>
                        <w:tabs>
                          <w:tab w:val="num" w:pos="450"/>
                          <w:tab w:val="left" w:pos="990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</w:p>
                    <w:p w:rsidR="0014434A" w:rsidRPr="0014434A" w:rsidRDefault="0014434A" w:rsidP="0014434A">
                      <w:pPr>
                        <w:tabs>
                          <w:tab w:val="num" w:pos="450"/>
                          <w:tab w:val="left" w:pos="990"/>
                        </w:tabs>
                        <w:jc w:val="both"/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  <w:lang w:val="ro-RO"/>
                        </w:rPr>
                      </w:pPr>
                      <w:r w:rsidRPr="0014434A">
                        <w:rPr>
                          <w:rFonts w:ascii="Comic Sans MS" w:hAnsi="Comic Sans MS"/>
                          <w:b/>
                          <w:i/>
                          <w:sz w:val="18"/>
                          <w:szCs w:val="18"/>
                          <w:lang w:val="ro-RO"/>
                        </w:rPr>
                        <w:t>C. Resurse materiale:</w:t>
                      </w:r>
                    </w:p>
                    <w:p w:rsidR="0014434A" w:rsidRPr="0014434A" w:rsidRDefault="0014434A" w:rsidP="0014434A">
                      <w:pPr>
                        <w:ind w:right="36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cadru ambiental – stimulativ pentru desfăşurarea activităţilor instructiv-educative</w:t>
                      </w:r>
                    </w:p>
                    <w:p w:rsidR="0014434A" w:rsidRPr="0014434A" w:rsidRDefault="0014434A" w:rsidP="0014434A">
                      <w:pPr>
                        <w:ind w:right="36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- 12 săli de  clasă;</w:t>
                      </w:r>
                    </w:p>
                    <w:p w:rsidR="0014434A" w:rsidRPr="0014434A" w:rsidRDefault="0014434A" w:rsidP="0014434A">
                      <w:pPr>
                        <w:tabs>
                          <w:tab w:val="left" w:pos="5850"/>
                        </w:tabs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- 1 cabinet de informatică dotat cu 10 calculatoare;</w:t>
                      </w:r>
                      <w:r w:rsidRPr="0014434A">
                        <w:rPr>
                          <w:rFonts w:ascii="Comic Sans MS" w:hAnsi="Comic Sans MS"/>
                          <w:snapToGrid w:val="0"/>
                          <w:color w:val="000000"/>
                          <w:w w:val="0"/>
                          <w:sz w:val="18"/>
                          <w:szCs w:val="18"/>
                          <w:u w:color="000000"/>
                          <w:bdr w:val="none" w:sz="0" w:space="0" w:color="000000"/>
                          <w:shd w:val="clear" w:color="000000" w:fill="000000"/>
                        </w:rPr>
                        <w:t xml:space="preserve"> </w:t>
                      </w:r>
                    </w:p>
                    <w:p w:rsidR="0014434A" w:rsidRDefault="0014434A" w:rsidP="0014434A">
                      <w:pPr>
                        <w:ind w:right="36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="00C220A0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- 1 cabinet de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:</w:t>
                      </w:r>
                      <w:r w:rsidR="00C220A0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bookmarkStart w:id="1" w:name="_GoBack"/>
                      <w:bookmarkEnd w:id="1"/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lb. romana, religie, desen, geografie, fizică, chimie</w:t>
                      </w:r>
                    </w:p>
                    <w:p w:rsidR="0026288B" w:rsidRPr="0014434A" w:rsidRDefault="0026288B" w:rsidP="0014434A">
                      <w:pPr>
                        <w:ind w:right="360"/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</w:p>
                    <w:p w:rsidR="0014434A" w:rsidRPr="0014434A" w:rsidRDefault="0014434A" w:rsidP="0014434A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- 1 sală de sport;</w:t>
                      </w:r>
                    </w:p>
                    <w:p w:rsidR="0014434A" w:rsidRPr="0014434A" w:rsidRDefault="0014434A" w:rsidP="0014434A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centrală termică;</w:t>
                      </w:r>
                    </w:p>
                    <w:p w:rsidR="0014434A" w:rsidRPr="0014434A" w:rsidRDefault="0014434A" w:rsidP="0014434A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mijloace audio-vizuale;</w:t>
                      </w:r>
                    </w:p>
                    <w:p w:rsidR="0014434A" w:rsidRPr="0014434A" w:rsidRDefault="0014434A" w:rsidP="0014434A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14434A">
                        <w:rPr>
                          <w:rFonts w:ascii="Comic Sans MS" w:hAnsi="Comic Sans MS"/>
                          <w:sz w:val="18"/>
                          <w:szCs w:val="18"/>
                          <w:lang w:val="ro-RO"/>
                        </w:rPr>
                        <w:t>- materiale didactice diverse.</w:t>
                      </w:r>
                    </w:p>
                    <w:p w:rsidR="0014434A" w:rsidRPr="0014434A" w:rsidRDefault="0014434A" w:rsidP="0014434A">
                      <w:pPr>
                        <w:pStyle w:val="BodyText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03F42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DCAEDA5" wp14:editId="0D0B9E8C">
                <wp:simplePos x="0" y="0"/>
                <wp:positionH relativeFrom="page">
                  <wp:posOffset>1979930</wp:posOffset>
                </wp:positionH>
                <wp:positionV relativeFrom="page">
                  <wp:posOffset>1104900</wp:posOffset>
                </wp:positionV>
                <wp:extent cx="0" cy="6172835"/>
                <wp:effectExtent l="0" t="0" r="19050" b="18415"/>
                <wp:wrapNone/>
                <wp:docPr id="29" name="RE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728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 13" o:spid="_x0000_s1026" style="position:absolute;flip:y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5.9pt,87pt" to="155.9pt,5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" strokecolor="#663" strokeweight="2pt">
                <w10:wrap anchorx="page" anchory="page"/>
              </v:line>
            </w:pict>
          </mc:Fallback>
        </mc:AlternateContent>
      </w:r>
      <w:r w:rsidR="004B282B" w:rsidRPr="004B282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CE1EE7" wp14:editId="2B8446AE">
                <wp:simplePos x="0" y="0"/>
                <wp:positionH relativeFrom="page">
                  <wp:posOffset>601980</wp:posOffset>
                </wp:positionH>
                <wp:positionV relativeFrom="page">
                  <wp:posOffset>862965</wp:posOffset>
                </wp:positionV>
                <wp:extent cx="3771900" cy="228600"/>
                <wp:effectExtent l="0" t="0" r="0" b="0"/>
                <wp:wrapNone/>
                <wp:docPr id="39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82B" w:rsidRPr="004B282B" w:rsidRDefault="0014434A" w:rsidP="004B282B">
                            <w:pPr>
                              <w:pStyle w:val="Heading1"/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OFERTA EDUCATIONALA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7.4pt;margin-top:67.95pt;width:297pt;height:1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UK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" filled="f" stroked="f">
                <v:textbox inset="0,0,0,0">
                  <w:txbxContent>
                    <w:p w:rsidR="004B282B" w:rsidRPr="004B282B" w:rsidRDefault="0014434A" w:rsidP="004B282B">
                      <w:pPr>
                        <w:pStyle w:val="Heading1"/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OFERTA EDUCATIONALA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2338F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9854FC" wp14:editId="4B00FDDF">
                <wp:simplePos x="0" y="0"/>
                <wp:positionH relativeFrom="page">
                  <wp:posOffset>774700</wp:posOffset>
                </wp:positionH>
                <wp:positionV relativeFrom="page">
                  <wp:posOffset>424180</wp:posOffset>
                </wp:positionV>
                <wp:extent cx="3799840" cy="316865"/>
                <wp:effectExtent l="3175" t="0" r="0" b="1905"/>
                <wp:wrapNone/>
                <wp:docPr id="354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84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66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097953">
                            <w:pPr>
                              <w:pStyle w:val="RunningHead"/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P</w:t>
                            </w:r>
                            <w:r w:rsidR="004B282B">
                              <w:rPr>
                                <w:sz w:val="18"/>
                              </w:rPr>
                              <w:t>ag</w:t>
                            </w:r>
                            <w:proofErr w:type="spellEnd"/>
                            <w:r w:rsidR="004B282B">
                              <w:rPr>
                                <w:sz w:val="18"/>
                              </w:rPr>
                              <w:t xml:space="preserve"> </w:t>
                            </w:r>
                            <w:r w:rsidR="0014434A">
                              <w:rPr>
                                <w:sz w:val="18"/>
                              </w:rPr>
                              <w:t>8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50" type="#_x0000_t202" style="position:absolute;margin-left:61pt;margin-top:33.4pt;width:299.2pt;height:24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" filled="f" fillcolor="#f60" stroked="f">
                <v:textbox inset="0,0,0,0">
                  <w:txbxContent>
                    <w:p w:rsidR="00097953" w:rsidRDefault="00097953">
                      <w:pPr>
                        <w:pStyle w:val="RunningHead"/>
                      </w:pPr>
                      <w:proofErr w:type="spellStart"/>
                      <w:r>
                        <w:rPr>
                          <w:sz w:val="18"/>
                        </w:rPr>
                        <w:t>P</w:t>
                      </w:r>
                      <w:r w:rsidR="004B282B">
                        <w:rPr>
                          <w:sz w:val="18"/>
                        </w:rPr>
                        <w:t>ag</w:t>
                      </w:r>
                      <w:proofErr w:type="spellEnd"/>
                      <w:r w:rsidR="004B282B">
                        <w:rPr>
                          <w:sz w:val="18"/>
                        </w:rPr>
                        <w:t xml:space="preserve"> </w:t>
                      </w:r>
                      <w:r w:rsidR="0014434A">
                        <w:rPr>
                          <w:sz w:val="18"/>
                        </w:rPr>
                        <w:t>8</w:t>
                      </w:r>
                      <w: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7953" w:rsidRDefault="003C19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CEDC5FF" wp14:editId="18D17712">
                <wp:simplePos x="0" y="0"/>
                <wp:positionH relativeFrom="page">
                  <wp:posOffset>7240772</wp:posOffset>
                </wp:positionH>
                <wp:positionV relativeFrom="page">
                  <wp:posOffset>1329070</wp:posOffset>
                </wp:positionV>
                <wp:extent cx="2641172" cy="5943600"/>
                <wp:effectExtent l="0" t="0" r="6985" b="0"/>
                <wp:wrapNone/>
                <wp:docPr id="26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172" cy="594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3C19F5" w:rsidP="003C19F5">
                            <w:pPr>
                              <w:pStyle w:val="BodyText"/>
                              <w:spacing w:line="276" w:lineRule="auto"/>
                              <w:ind w:firstLine="360"/>
                              <w:jc w:val="both"/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C19F5">
                              <w:rPr>
                                <w:rStyle w:val="Strong"/>
                                <w:rFonts w:ascii="Times New Roman" w:hAnsi="Times New Roman"/>
                                <w:b w:val="0"/>
                                <w:sz w:val="18"/>
                                <w:szCs w:val="18"/>
                              </w:rPr>
                              <w:t>Ȋ</w:t>
                            </w:r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perioada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dinainte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1989,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Izbiceni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funcționau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două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sedii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grădiniță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una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partea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nord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satului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iar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cealaltă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partea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sud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unde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îşi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desfăşurau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activitatea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cadrele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didactice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Primul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director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grădiniță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fost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Ioana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Muşuroi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urmată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apoi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Ana Maria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Subaşu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Cornelia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Streche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Dima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Gheorghița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cele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din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urmă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Zarcu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Florica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3C19F5" w:rsidRPr="003C19F5" w:rsidRDefault="003C19F5" w:rsidP="003C19F5">
                            <w:pPr>
                              <w:pStyle w:val="BodyText"/>
                              <w:spacing w:line="276" w:lineRule="auto"/>
                              <w:ind w:firstLine="360"/>
                              <w:jc w:val="both"/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</w:pPr>
                          </w:p>
                          <w:p w:rsidR="003C19F5" w:rsidRPr="003C19F5" w:rsidRDefault="003C19F5" w:rsidP="003C19F5">
                            <w:pPr>
                              <w:pStyle w:val="BodyText"/>
                              <w:spacing w:line="276" w:lineRule="auto"/>
                              <w:ind w:firstLine="360"/>
                              <w:jc w:val="both"/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</w:pPr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Din 1981,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datorită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numărului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din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mai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mic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copii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Izbiceni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începe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funcționeaze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o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singura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grădiniță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care a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beneficiat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tot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sprijinul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comunității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locale,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fiind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renovată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conform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standardelor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europene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.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Astfel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grădinița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din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Izbiceni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are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prezent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şapte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săli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grupă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un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punct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muzeistic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o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cancelarie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grup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sanitar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atât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parter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cât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etaj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dar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un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Centru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Documentare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Informare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mândria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grădiniței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fiind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singurul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CDI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acest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fel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la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nivel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jude</w:t>
                            </w:r>
                            <w:proofErr w:type="gram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ț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.</w:t>
                            </w:r>
                            <w:proofErr w:type="gramEnd"/>
                          </w:p>
                          <w:p w:rsidR="003C19F5" w:rsidRPr="003C19F5" w:rsidRDefault="003C19F5" w:rsidP="003C19F5">
                            <w:pPr>
                              <w:spacing w:line="276" w:lineRule="auto"/>
                              <w:ind w:firstLine="360"/>
                              <w:jc w:val="both"/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Cadrele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didactice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care se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ocupă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educarea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instruirea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copiilor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preşcolari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sunt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dascăli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titular,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majoritatea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cu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gradul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didactic I, care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însămânțează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inimile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micilo</w:t>
                            </w:r>
                            <w:r w:rsidR="00D801DE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r</w:t>
                            </w:r>
                            <w:proofErr w:type="spellEnd"/>
                            <w:r w:rsidR="00D801DE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="00D801DE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flori</w:t>
                            </w:r>
                            <w:proofErr w:type="spellEnd"/>
                            <w:r w:rsidR="00D801DE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ale </w:t>
                            </w:r>
                            <w:proofErr w:type="spellStart"/>
                            <w:r w:rsidR="00D801DE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comunității</w:t>
                            </w:r>
                            <w:proofErr w:type="spellEnd"/>
                            <w:r w:rsidR="00D801DE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spiritu</w:t>
                            </w:r>
                            <w:bookmarkStart w:id="0" w:name="_GoBack"/>
                            <w:bookmarkEnd w:id="0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l moral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civic.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Copiii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învață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aici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să</w:t>
                            </w:r>
                            <w:proofErr w:type="spellEnd"/>
                            <w:proofErr w:type="gram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lucreze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în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echipă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coopereze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să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participe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cu drag la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diferite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activități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cultural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şi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>extracurriculare</w:t>
                            </w:r>
                            <w:proofErr w:type="spellEnd"/>
                            <w:r w:rsidRPr="003C19F5">
                              <w:rPr>
                                <w:rStyle w:val="Strong"/>
                                <w:rFonts w:ascii="Comic Sans MS" w:hAnsi="Comic Sans MS"/>
                                <w:b w:val="0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3C19F5" w:rsidRPr="008F18B2" w:rsidRDefault="003C19F5" w:rsidP="008F18B2">
                            <w:pPr>
                              <w:pStyle w:val="BodyText"/>
                              <w:rPr>
                                <w:rFonts w:ascii="Comic Sans MS" w:hAnsi="Comic Sans MS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1" o:spid="_x0000_s1051" type="#_x0000_t202" style="position:absolute;margin-left:570.15pt;margin-top:104.65pt;width:207.95pt;height:468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" filled="f" stroked="f">
                <v:textbox inset="0,0,0,0">
                  <w:txbxContent>
                    <w:p w:rsidR="00097953" w:rsidRDefault="003C19F5" w:rsidP="003C19F5">
                      <w:pPr>
                        <w:pStyle w:val="BodyText"/>
                        <w:spacing w:line="276" w:lineRule="auto"/>
                        <w:ind w:firstLine="360"/>
                        <w:jc w:val="both"/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</w:pPr>
                      <w:proofErr w:type="spellStart"/>
                      <w:r w:rsidRPr="003C19F5">
                        <w:rPr>
                          <w:rStyle w:val="Strong"/>
                          <w:rFonts w:ascii="Times New Roman" w:hAnsi="Times New Roman"/>
                          <w:b w:val="0"/>
                          <w:sz w:val="18"/>
                          <w:szCs w:val="18"/>
                        </w:rPr>
                        <w:t>Ȋ</w:t>
                      </w:r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n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perioada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dinainte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1989,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Izbiceni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funcționau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două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sedii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grădiniță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una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partea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nord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satului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iar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cealaltă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partea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sud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unde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îşi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desfăşurau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activitatea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cadrele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didactice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Primul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director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grădiniță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a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fost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Ioana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Muşuroi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urmată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apoi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Ana Maria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Subaşu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Cornelia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Streche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Dima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Gheorghița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cele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din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urmă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Zarcu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Florica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.</w:t>
                      </w:r>
                    </w:p>
                    <w:p w:rsidR="003C19F5" w:rsidRPr="003C19F5" w:rsidRDefault="003C19F5" w:rsidP="003C19F5">
                      <w:pPr>
                        <w:pStyle w:val="BodyText"/>
                        <w:spacing w:line="276" w:lineRule="auto"/>
                        <w:ind w:firstLine="360"/>
                        <w:jc w:val="both"/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</w:pPr>
                    </w:p>
                    <w:p w:rsidR="003C19F5" w:rsidRPr="003C19F5" w:rsidRDefault="003C19F5" w:rsidP="003C19F5">
                      <w:pPr>
                        <w:pStyle w:val="BodyText"/>
                        <w:spacing w:line="276" w:lineRule="auto"/>
                        <w:ind w:firstLine="360"/>
                        <w:jc w:val="both"/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</w:pPr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Din 1981,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datorită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numărului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din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mai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mic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copii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Izbiceni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începe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funcționeaze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o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singura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grădiniță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care a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beneficiat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tot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sprijinul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comunității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locale,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fiind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renovată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conform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standardelor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europene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.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Astfel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grădinița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din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Izbiceni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are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prezent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şapte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săli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grupă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un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punct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muzeistic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o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cancelarie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grup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sanitar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atât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parter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cât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etaj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dar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un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Centru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Documentare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Informare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mândria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grădiniței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fiind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singurul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CDI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acest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fel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la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nivel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jude</w:t>
                      </w:r>
                      <w:proofErr w:type="gram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ț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.</w:t>
                      </w:r>
                      <w:proofErr w:type="gramEnd"/>
                    </w:p>
                    <w:p w:rsidR="003C19F5" w:rsidRPr="003C19F5" w:rsidRDefault="003C19F5" w:rsidP="003C19F5">
                      <w:pPr>
                        <w:spacing w:line="276" w:lineRule="auto"/>
                        <w:ind w:firstLine="360"/>
                        <w:jc w:val="both"/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</w:pP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Cadrele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didactice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care se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ocupă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educarea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instruirea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copiilor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preşcolari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sunt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dascăli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titular,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majoritatea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cu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gradul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didactic I, care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însămânțează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inimile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micilo</w:t>
                      </w:r>
                      <w:r w:rsidR="00D801DE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r</w:t>
                      </w:r>
                      <w:proofErr w:type="spellEnd"/>
                      <w:r w:rsidR="00D801DE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="00D801DE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flori</w:t>
                      </w:r>
                      <w:proofErr w:type="spellEnd"/>
                      <w:r w:rsidR="00D801DE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ale </w:t>
                      </w:r>
                      <w:proofErr w:type="spellStart"/>
                      <w:r w:rsidR="00D801DE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comunității</w:t>
                      </w:r>
                      <w:proofErr w:type="spellEnd"/>
                      <w:r w:rsidR="00D801DE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spiritu</w:t>
                      </w:r>
                      <w:bookmarkStart w:id="1" w:name="_GoBack"/>
                      <w:bookmarkEnd w:id="1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l moral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civic.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Copiii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învață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aici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să</w:t>
                      </w:r>
                      <w:proofErr w:type="spellEnd"/>
                      <w:proofErr w:type="gram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lucreze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în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echipă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,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coopereze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să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participe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cu drag la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diferite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activități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cultural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şi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>extracurriculare</w:t>
                      </w:r>
                      <w:proofErr w:type="spellEnd"/>
                      <w:r w:rsidRPr="003C19F5">
                        <w:rPr>
                          <w:rStyle w:val="Strong"/>
                          <w:rFonts w:ascii="Comic Sans MS" w:hAnsi="Comic Sans MS"/>
                          <w:b w:val="0"/>
                          <w:sz w:val="18"/>
                          <w:szCs w:val="18"/>
                        </w:rPr>
                        <w:t xml:space="preserve">. </w:t>
                      </w:r>
                    </w:p>
                    <w:p w:rsidR="003C19F5" w:rsidRPr="008F18B2" w:rsidRDefault="003C19F5" w:rsidP="008F18B2">
                      <w:pPr>
                        <w:pStyle w:val="BodyText"/>
                        <w:rPr>
                          <w:rFonts w:ascii="Comic Sans MS" w:hAnsi="Comic Sans MS"/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434A">
        <w:rPr>
          <w:noProof/>
        </w:rPr>
        <w:drawing>
          <wp:anchor distT="0" distB="0" distL="114300" distR="114300" simplePos="0" relativeHeight="251707392" behindDoc="1" locked="0" layoutInCell="1" allowOverlap="1" wp14:anchorId="6E2AA213" wp14:editId="7498B01B">
            <wp:simplePos x="0" y="0"/>
            <wp:positionH relativeFrom="column">
              <wp:posOffset>-572888</wp:posOffset>
            </wp:positionH>
            <wp:positionV relativeFrom="paragraph">
              <wp:posOffset>41762</wp:posOffset>
            </wp:positionV>
            <wp:extent cx="1454150" cy="967105"/>
            <wp:effectExtent l="171450" t="171450" r="374650" b="366395"/>
            <wp:wrapNone/>
            <wp:docPr id="5" name="Picture 4" descr="D:\documente scoala\ROREC - PATRULA DE RECICLARE\FOTO\DSC0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e scoala\ROREC - PATRULA DE RECICLARE\FOTO\DSC03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967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953" w:rsidRDefault="003C19F5">
      <w:r>
        <w:rPr>
          <w:noProof/>
        </w:rPr>
        <w:drawing>
          <wp:anchor distT="0" distB="0" distL="114300" distR="114300" simplePos="0" relativeHeight="251728896" behindDoc="0" locked="0" layoutInCell="1" allowOverlap="1" wp14:anchorId="63057A95" wp14:editId="643C81B0">
            <wp:simplePos x="0" y="0"/>
            <wp:positionH relativeFrom="column">
              <wp:posOffset>4784090</wp:posOffset>
            </wp:positionH>
            <wp:positionV relativeFrom="paragraph">
              <wp:posOffset>121920</wp:posOffset>
            </wp:positionV>
            <wp:extent cx="1498600" cy="998855"/>
            <wp:effectExtent l="171450" t="171450" r="387350" b="353695"/>
            <wp:wrapNone/>
            <wp:docPr id="7" name="Picture 6" descr="gradinita%20izbic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inita%20izbicen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998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953" w:rsidRDefault="0012338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E15ED7C" wp14:editId="6A447108">
                <wp:simplePos x="0" y="0"/>
                <wp:positionH relativeFrom="page">
                  <wp:posOffset>459740</wp:posOffset>
                </wp:positionH>
                <wp:positionV relativeFrom="page">
                  <wp:posOffset>5845175</wp:posOffset>
                </wp:positionV>
                <wp:extent cx="4114800" cy="0"/>
                <wp:effectExtent l="21590" t="15875" r="16510" b="12700"/>
                <wp:wrapNone/>
                <wp:docPr id="352" name="RE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 12" o:spid="_x0000_s1026" style="position:absolute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2pt,460.25pt" to="360.2pt,4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" strokecolor="#663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EB12894" wp14:editId="4D6EAC74">
                <wp:simplePos x="0" y="0"/>
                <wp:positionH relativeFrom="page">
                  <wp:posOffset>461645</wp:posOffset>
                </wp:positionH>
                <wp:positionV relativeFrom="page">
                  <wp:posOffset>4231640</wp:posOffset>
                </wp:positionV>
                <wp:extent cx="4114800" cy="0"/>
                <wp:effectExtent l="13970" t="21590" r="14605" b="16510"/>
                <wp:wrapNone/>
                <wp:docPr id="31" name="RE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 11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35pt,333.2pt" to="360.35pt,3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" strokecolor="#663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DAAD31" wp14:editId="4532FC7A">
                <wp:simplePos x="0" y="0"/>
                <wp:positionH relativeFrom="page">
                  <wp:posOffset>459740</wp:posOffset>
                </wp:positionH>
                <wp:positionV relativeFrom="page">
                  <wp:posOffset>2608580</wp:posOffset>
                </wp:positionV>
                <wp:extent cx="4114800" cy="0"/>
                <wp:effectExtent l="21590" t="17780" r="16510" b="20320"/>
                <wp:wrapNone/>
                <wp:docPr id="30" name="RE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 10" o:spid="_x0000_s1026" style="position:absolute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.2pt,205.4pt" to="360.2pt,20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" strokecolor="#663" strokeweight="2pt">
                <w10:wrap anchorx="page" anchory="page"/>
              </v:line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/>
    <w:p w:rsidR="00097953" w:rsidRDefault="00097953"/>
    <w:p w:rsidR="00097953" w:rsidRDefault="00097953">
      <w:pPr>
        <w:rPr>
          <w:noProof/>
        </w:rPr>
      </w:pPr>
    </w:p>
    <w:p w:rsidR="00097953" w:rsidRDefault="003C19F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C76B3C4" wp14:editId="60DB413D">
                <wp:simplePos x="0" y="0"/>
                <wp:positionH relativeFrom="page">
                  <wp:posOffset>5763895</wp:posOffset>
                </wp:positionH>
                <wp:positionV relativeFrom="page">
                  <wp:posOffset>2877820</wp:posOffset>
                </wp:positionV>
                <wp:extent cx="4114800" cy="0"/>
                <wp:effectExtent l="0" t="0" r="19050" b="19050"/>
                <wp:wrapNone/>
                <wp:docPr id="23" name="RE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666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 7" o:spid="_x0000_s1026" style="position:absolute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53.85pt,226.6pt" to="777.85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" strokecolor="#663" strokeweight="1pt">
                <w10:wrap anchorx="page" anchory="page"/>
              </v:line>
            </w:pict>
          </mc:Fallback>
        </mc:AlternateContent>
      </w:r>
      <w:r w:rsidR="0014434A">
        <w:rPr>
          <w:noProof/>
        </w:rPr>
        <w:drawing>
          <wp:anchor distT="0" distB="0" distL="114300" distR="114300" simplePos="0" relativeHeight="251709440" behindDoc="1" locked="0" layoutInCell="1" allowOverlap="1" wp14:anchorId="022676E4" wp14:editId="18ABC2FA">
            <wp:simplePos x="0" y="0"/>
            <wp:positionH relativeFrom="column">
              <wp:posOffset>-574675</wp:posOffset>
            </wp:positionH>
            <wp:positionV relativeFrom="paragraph">
              <wp:posOffset>160655</wp:posOffset>
            </wp:positionV>
            <wp:extent cx="1414780" cy="1062355"/>
            <wp:effectExtent l="171450" t="171450" r="375920" b="366395"/>
            <wp:wrapNone/>
            <wp:docPr id="6" name="Picture 5" descr="D:\foto\110NIKON\109NIKON\DSCN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110NIKON\109NIKON\DSCN27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062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7953" w:rsidRDefault="00097953"/>
    <w:p w:rsidR="00097953" w:rsidRDefault="003C19F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311AB94E" wp14:editId="6943B701">
            <wp:simplePos x="0" y="0"/>
            <wp:positionH relativeFrom="column">
              <wp:posOffset>4770755</wp:posOffset>
            </wp:positionH>
            <wp:positionV relativeFrom="paragraph">
              <wp:posOffset>54610</wp:posOffset>
            </wp:positionV>
            <wp:extent cx="1476375" cy="1105535"/>
            <wp:effectExtent l="171450" t="171450" r="390525" b="361315"/>
            <wp:wrapNone/>
            <wp:docPr id="385" name="Picture 0" descr="DSCN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6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105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38F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E93379" wp14:editId="6A6848A6">
                <wp:simplePos x="0" y="0"/>
                <wp:positionH relativeFrom="page">
                  <wp:posOffset>749935</wp:posOffset>
                </wp:positionH>
                <wp:positionV relativeFrom="page">
                  <wp:posOffset>621665</wp:posOffset>
                </wp:positionV>
                <wp:extent cx="3618865" cy="0"/>
                <wp:effectExtent l="6985" t="12065" r="12700" b="6985"/>
                <wp:wrapNone/>
                <wp:docPr id="22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18865" cy="0"/>
                        </a:xfrm>
                        <a:prstGeom prst="line">
                          <a:avLst/>
                        </a:prstGeom>
                        <a:noFill/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91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9.05pt,48.95pt" to="344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" strokecolor="#4f81bd [3204]" strokeweight="1pt">
                <v:shadow color="#243f60 [1604]" offset="1pt"/>
                <w10:wrap anchorx="page" anchory="page"/>
              </v:line>
            </w:pict>
          </mc:Fallback>
        </mc:AlternateContent>
      </w:r>
      <w:r w:rsidR="0012338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B80224" wp14:editId="5736F6E5">
                <wp:simplePos x="0" y="0"/>
                <wp:positionH relativeFrom="page">
                  <wp:posOffset>2715895</wp:posOffset>
                </wp:positionH>
                <wp:positionV relativeFrom="page">
                  <wp:posOffset>511810</wp:posOffset>
                </wp:positionV>
                <wp:extent cx="1847850" cy="222885"/>
                <wp:effectExtent l="1270" t="0" r="0" b="0"/>
                <wp:wrapNone/>
                <wp:docPr id="21" name="C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22885"/>
                        </a:xfrm>
                        <a:prstGeom prst="rect">
                          <a:avLst/>
                        </a:prstGeom>
                        <a:solidFill>
                          <a:srgbClr val="C2C2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6" o:spid="_x0000_s1026" style="position:absolute;margin-left:213.85pt;margin-top:40.3pt;width:145.5pt;height:17.5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" fillcolor="#c2c2ae" stroked="f" strokeweight="0">
                <w10:wrap anchorx="page" anchory="page"/>
              </v:rect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3C19F5">
      <w:pPr>
        <w:rPr>
          <w:noProof/>
        </w:rPr>
      </w:pPr>
      <w:r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748352" behindDoc="0" locked="0" layoutInCell="1" allowOverlap="1" wp14:anchorId="0C4120A5" wp14:editId="398E05A0">
            <wp:simplePos x="0" y="0"/>
            <wp:positionH relativeFrom="column">
              <wp:posOffset>7338557</wp:posOffset>
            </wp:positionH>
            <wp:positionV relativeFrom="paragraph">
              <wp:posOffset>2092192</wp:posOffset>
            </wp:positionV>
            <wp:extent cx="1424763" cy="1067679"/>
            <wp:effectExtent l="171450" t="171450" r="385445" b="361315"/>
            <wp:wrapNone/>
            <wp:docPr id="14" name="Picture 3" descr="C:\Users\Feli\Desktop\foto de scos\DSCN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li\Desktop\foto de scos\DSCN20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3" cy="10676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BE9">
        <w:rPr>
          <w:noProof/>
        </w:rPr>
        <w:drawing>
          <wp:anchor distT="0" distB="0" distL="114300" distR="114300" simplePos="0" relativeHeight="251746304" behindDoc="1" locked="0" layoutInCell="1" allowOverlap="1" wp14:anchorId="006D4088" wp14:editId="7A514272">
            <wp:simplePos x="0" y="0"/>
            <wp:positionH relativeFrom="column">
              <wp:posOffset>4773295</wp:posOffset>
            </wp:positionH>
            <wp:positionV relativeFrom="paragraph">
              <wp:posOffset>2086610</wp:posOffset>
            </wp:positionV>
            <wp:extent cx="1551940" cy="1104900"/>
            <wp:effectExtent l="171450" t="171450" r="372110" b="361950"/>
            <wp:wrapThrough wrapText="bothSides">
              <wp:wrapPolygon edited="0">
                <wp:start x="2917" y="-3352"/>
                <wp:lineTo x="-2386" y="-2607"/>
                <wp:lineTo x="-2386" y="23090"/>
                <wp:lineTo x="530" y="27186"/>
                <wp:lineTo x="1591" y="28303"/>
                <wp:lineTo x="22537" y="28303"/>
                <wp:lineTo x="23597" y="27186"/>
                <wp:lineTo x="26249" y="21600"/>
                <wp:lineTo x="26514" y="1490"/>
                <wp:lineTo x="22802" y="-2607"/>
                <wp:lineTo x="21211" y="-3352"/>
                <wp:lineTo x="2917" y="-3352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4aba6c568fde2fce1a77afef2ebf5c_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940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6BE9">
        <w:rPr>
          <w:noProof/>
        </w:rPr>
        <w:drawing>
          <wp:anchor distT="0" distB="0" distL="114300" distR="114300" simplePos="0" relativeHeight="251732992" behindDoc="0" locked="0" layoutInCell="1" allowOverlap="1" wp14:anchorId="28C00E38" wp14:editId="6AEE4798">
            <wp:simplePos x="0" y="0"/>
            <wp:positionH relativeFrom="column">
              <wp:posOffset>4780280</wp:posOffset>
            </wp:positionH>
            <wp:positionV relativeFrom="paragraph">
              <wp:posOffset>469265</wp:posOffset>
            </wp:positionV>
            <wp:extent cx="1403350" cy="1051560"/>
            <wp:effectExtent l="171450" t="171450" r="387350" b="358140"/>
            <wp:wrapNone/>
            <wp:docPr id="397" name="Picture 3" descr="DSC0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66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051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34A">
        <w:rPr>
          <w:noProof/>
        </w:rPr>
        <w:drawing>
          <wp:anchor distT="0" distB="0" distL="114300" distR="114300" simplePos="0" relativeHeight="251713536" behindDoc="1" locked="0" layoutInCell="1" allowOverlap="1" wp14:anchorId="523D7679" wp14:editId="1AF6DB4C">
            <wp:simplePos x="0" y="0"/>
            <wp:positionH relativeFrom="column">
              <wp:posOffset>-574157</wp:posOffset>
            </wp:positionH>
            <wp:positionV relativeFrom="paragraph">
              <wp:posOffset>1986085</wp:posOffset>
            </wp:positionV>
            <wp:extent cx="1427622" cy="1068472"/>
            <wp:effectExtent l="171450" t="171450" r="382270" b="360680"/>
            <wp:wrapNone/>
            <wp:docPr id="16" name="Picture 8" descr="D:\foto\foto\DSC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oto\foto\DSC004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35" cy="1071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34A">
        <w:rPr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0B47B633" wp14:editId="59256FDC">
            <wp:simplePos x="0" y="0"/>
            <wp:positionH relativeFrom="column">
              <wp:posOffset>-574040</wp:posOffset>
            </wp:positionH>
            <wp:positionV relativeFrom="paragraph">
              <wp:posOffset>428123</wp:posOffset>
            </wp:positionV>
            <wp:extent cx="1424763" cy="997436"/>
            <wp:effectExtent l="171450" t="171450" r="385445" b="355600"/>
            <wp:wrapNone/>
            <wp:docPr id="4" name="Picture 3" descr="D:\foto\feliii\IMG_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feliii\IMG_09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63" cy="997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7953">
        <w:rPr>
          <w:noProof/>
        </w:rPr>
        <w:br w:type="page"/>
      </w:r>
      <w:r w:rsidR="00426ED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45DC258" wp14:editId="1BF54E9C">
                <wp:simplePos x="0" y="0"/>
                <wp:positionH relativeFrom="page">
                  <wp:posOffset>1201479</wp:posOffset>
                </wp:positionH>
                <wp:positionV relativeFrom="page">
                  <wp:posOffset>893135</wp:posOffset>
                </wp:positionV>
                <wp:extent cx="3176905" cy="4082902"/>
                <wp:effectExtent l="0" t="0" r="4445" b="13335"/>
                <wp:wrapNone/>
                <wp:docPr id="13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6905" cy="4082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7953" w:rsidRDefault="000979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052" type="#_x0000_t202" style="position:absolute;margin-left:94.6pt;margin-top:70.35pt;width:250.15pt;height:321.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Lw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" filled="f" stroked="f">
                <v:textbox inset="0,0,0,0">
                  <w:txbxContent>
                    <w:p w:rsidR="00097953" w:rsidRDefault="00097953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097953"/>
    <w:p w:rsidR="00097953" w:rsidRDefault="0012338F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45891E" wp14:editId="5CAA206F">
                <wp:simplePos x="0" y="0"/>
                <wp:positionH relativeFrom="page">
                  <wp:posOffset>2721610</wp:posOffset>
                </wp:positionH>
                <wp:positionV relativeFrom="page">
                  <wp:posOffset>7059930</wp:posOffset>
                </wp:positionV>
                <wp:extent cx="1847850" cy="222885"/>
                <wp:effectExtent l="0" t="1905" r="2540" b="3810"/>
                <wp:wrapNone/>
                <wp:docPr id="18" name="C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22885"/>
                        </a:xfrm>
                        <a:prstGeom prst="rect">
                          <a:avLst/>
                        </a:prstGeom>
                        <a:solidFill>
                          <a:srgbClr val="C2C2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4" o:spid="_x0000_s1026" style="position:absolute;margin-left:214.3pt;margin-top:555.9pt;width:145.5pt;height:17.5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" fillcolor="#c2c2ae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5AB28AE" wp14:editId="12445356">
                <wp:simplePos x="0" y="0"/>
                <wp:positionH relativeFrom="page">
                  <wp:posOffset>778510</wp:posOffset>
                </wp:positionH>
                <wp:positionV relativeFrom="page">
                  <wp:posOffset>7170420</wp:posOffset>
                </wp:positionV>
                <wp:extent cx="3429000" cy="0"/>
                <wp:effectExtent l="64135" t="64770" r="69215" b="68580"/>
                <wp:wrapNone/>
                <wp:docPr id="17" name="RE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 6" o:spid="_x0000_s1026" style="position:absolute;flip:x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3pt,564.6pt" to="331.3pt,5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" strokecolor="#4f81bd [3204]" strokeweight="10pt">
                <v:stroke linestyle="thinThin"/>
                <v:shadow color="#868686"/>
                <w10:wrap anchorx="page" anchory="page"/>
              </v:line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/>
    <w:p w:rsidR="00097953" w:rsidRDefault="0012338F"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687B19B" wp14:editId="4EB5856A">
                <wp:simplePos x="0" y="0"/>
                <wp:positionH relativeFrom="page">
                  <wp:posOffset>5467985</wp:posOffset>
                </wp:positionH>
                <wp:positionV relativeFrom="page">
                  <wp:posOffset>7062470</wp:posOffset>
                </wp:positionV>
                <wp:extent cx="1847850" cy="222885"/>
                <wp:effectExtent l="635" t="4445" r="0" b="1270"/>
                <wp:wrapNone/>
                <wp:docPr id="11" name="C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0" cy="222885"/>
                        </a:xfrm>
                        <a:prstGeom prst="rect">
                          <a:avLst/>
                        </a:prstGeom>
                        <a:solidFill>
                          <a:srgbClr val="C2C2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COM 3" o:spid="_x0000_s1026" style="position:absolute;margin-left:430.55pt;margin-top:556.1pt;width:145.5pt;height:17.55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" fillcolor="#c2c2ae" stroked="f" strokeweight="0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4CC01F6" wp14:editId="4173F4A9">
                <wp:simplePos x="0" y="0"/>
                <wp:positionH relativeFrom="page">
                  <wp:posOffset>5968365</wp:posOffset>
                </wp:positionH>
                <wp:positionV relativeFrom="page">
                  <wp:posOffset>7172960</wp:posOffset>
                </wp:positionV>
                <wp:extent cx="3429000" cy="0"/>
                <wp:effectExtent l="72390" t="67310" r="70485" b="66040"/>
                <wp:wrapNone/>
                <wp:docPr id="10" name="RE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0" cy="0"/>
                        </a:xfrm>
                        <a:prstGeom prst="line">
                          <a:avLst/>
                        </a:prstGeom>
                        <a:noFill/>
                        <a:ln w="127000" cmpd="dbl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 4" o:spid="_x0000_s1026" style="position:absolute;flip:x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69.95pt,564.8pt" to="739.95pt,5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" strokecolor="#4f81bd [3204]" strokeweight="10pt">
                <v:stroke linestyle="thinThin"/>
                <v:shadow color="#868686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187DDD60" wp14:editId="2FA26785">
                <wp:simplePos x="0" y="0"/>
                <wp:positionH relativeFrom="page">
                  <wp:posOffset>9058275</wp:posOffset>
                </wp:positionH>
                <wp:positionV relativeFrom="page">
                  <wp:posOffset>429260</wp:posOffset>
                </wp:positionV>
                <wp:extent cx="539750" cy="6858000"/>
                <wp:effectExtent l="9525" t="10160" r="12700" b="27940"/>
                <wp:wrapNone/>
                <wp:docPr id="9" name="D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9750" cy="6858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DOM 2" o:spid="_x0000_s1026" style="position:absolute;margin-left:713.25pt;margin-top:33.8pt;width:42.5pt;height:540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" fillcolor="#95b3d7 [1940]" strokecolor="#4f81bd [3204]" strokeweight="1pt">
                <v:fill color2="#4f81bd [3204]" focus="50%" type="gradient"/>
                <v:shadow on="t" color="#243f60 [1604]" offset="1pt"/>
                <w10:wrap anchorx="page" anchory="page"/>
              </v:rect>
            </w:pict>
          </mc:Fallback>
        </mc:AlternateContent>
      </w: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/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8F18B2" w:rsidRDefault="008F18B2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097953" w:rsidRDefault="00097953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CF7A31" w:rsidRDefault="00CF7A31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p w:rsidR="004B282B" w:rsidRDefault="004B282B">
      <w:pPr>
        <w:rPr>
          <w:noProof/>
        </w:rPr>
      </w:pPr>
    </w:p>
    <w:sectPr w:rsidR="004B282B">
      <w:footerReference w:type="default" r:id="rId22"/>
      <w:pgSz w:w="15840" w:h="12240" w:orient="landscape"/>
      <w:pgMar w:top="180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3D3" w:rsidRDefault="00C963D3">
      <w:r>
        <w:separator/>
      </w:r>
    </w:p>
  </w:endnote>
  <w:endnote w:type="continuationSeparator" w:id="0">
    <w:p w:rsidR="00C963D3" w:rsidRDefault="00C96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8B2" w:rsidRDefault="008F18B2">
    <w:pPr>
      <w:pStyle w:val="Footer"/>
    </w:pPr>
  </w:p>
  <w:p w:rsidR="008F18B2" w:rsidRDefault="008F18B2">
    <w:pPr>
      <w:pStyle w:val="Footer"/>
    </w:pPr>
  </w:p>
  <w:p w:rsidR="008F18B2" w:rsidRDefault="008F18B2">
    <w:pPr>
      <w:pStyle w:val="Footer"/>
    </w:pPr>
  </w:p>
  <w:p w:rsidR="008F18B2" w:rsidRDefault="008F18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3D3" w:rsidRDefault="00C963D3">
      <w:r>
        <w:separator/>
      </w:r>
    </w:p>
  </w:footnote>
  <w:footnote w:type="continuationSeparator" w:id="0">
    <w:p w:rsidR="00C963D3" w:rsidRDefault="00C963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F2F82"/>
    <w:multiLevelType w:val="multilevel"/>
    <w:tmpl w:val="56BE19C6"/>
    <w:lvl w:ilvl="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E0E46BF"/>
    <w:multiLevelType w:val="hybridMultilevel"/>
    <w:tmpl w:val="A394E0EA"/>
    <w:lvl w:ilvl="0" w:tplc="17242B64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39F12518"/>
    <w:multiLevelType w:val="multilevel"/>
    <w:tmpl w:val="56BE19C6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3333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EBB3BB6"/>
    <w:multiLevelType w:val="hybridMultilevel"/>
    <w:tmpl w:val="A394E0EA"/>
    <w:lvl w:ilvl="0" w:tplc="17242B64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38F"/>
    <w:rsid w:val="00097953"/>
    <w:rsid w:val="000A27F7"/>
    <w:rsid w:val="0012338F"/>
    <w:rsid w:val="0014434A"/>
    <w:rsid w:val="001D06BE"/>
    <w:rsid w:val="001D4EF2"/>
    <w:rsid w:val="0026288B"/>
    <w:rsid w:val="00284B58"/>
    <w:rsid w:val="002F12A6"/>
    <w:rsid w:val="00330874"/>
    <w:rsid w:val="003971DE"/>
    <w:rsid w:val="003A6810"/>
    <w:rsid w:val="003C19F5"/>
    <w:rsid w:val="003E7510"/>
    <w:rsid w:val="00426ED8"/>
    <w:rsid w:val="004A033D"/>
    <w:rsid w:val="004B282B"/>
    <w:rsid w:val="005177C2"/>
    <w:rsid w:val="00523A55"/>
    <w:rsid w:val="00603F42"/>
    <w:rsid w:val="006426D7"/>
    <w:rsid w:val="00660104"/>
    <w:rsid w:val="007500C2"/>
    <w:rsid w:val="007C313B"/>
    <w:rsid w:val="008A08CE"/>
    <w:rsid w:val="008F18B2"/>
    <w:rsid w:val="0097612A"/>
    <w:rsid w:val="00A67F6F"/>
    <w:rsid w:val="00B61D87"/>
    <w:rsid w:val="00B65B99"/>
    <w:rsid w:val="00BA2E48"/>
    <w:rsid w:val="00BA322D"/>
    <w:rsid w:val="00C220A0"/>
    <w:rsid w:val="00C26BE9"/>
    <w:rsid w:val="00C85C77"/>
    <w:rsid w:val="00C963D3"/>
    <w:rsid w:val="00CF7A31"/>
    <w:rsid w:val="00D7671C"/>
    <w:rsid w:val="00D801DE"/>
    <w:rsid w:val="00DA6151"/>
    <w:rsid w:val="00E56C9D"/>
    <w:rsid w:val="00E909A9"/>
    <w:rsid w:val="00EE5B3B"/>
    <w:rsid w:val="00FE5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000000"/>
      <w:sz w:val="32"/>
    </w:rPr>
  </w:style>
  <w:style w:type="paragraph" w:styleId="Heading2">
    <w:name w:val="heading 2"/>
    <w:basedOn w:val="Normal"/>
    <w:next w:val="Normal"/>
    <w:qFormat/>
    <w:pPr>
      <w:spacing w:after="120"/>
      <w:outlineLvl w:val="1"/>
    </w:pPr>
    <w:rPr>
      <w:color w:val="993300"/>
    </w:rPr>
  </w:style>
  <w:style w:type="paragraph" w:styleId="Heading3">
    <w:name w:val="heading 3"/>
    <w:basedOn w:val="Normal"/>
    <w:next w:val="Normal"/>
    <w:qFormat/>
    <w:pPr>
      <w:outlineLvl w:val="2"/>
    </w:pPr>
    <w:rPr>
      <w:color w:val="993300"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i/>
      <w:sz w:val="20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900"/>
        <w:tab w:val="right" w:pos="6210"/>
      </w:tabs>
    </w:pPr>
    <w:rPr>
      <w:color w:val="000000"/>
      <w:sz w:val="20"/>
    </w:rPr>
  </w:style>
  <w:style w:type="paragraph" w:customStyle="1" w:styleId="Masthead">
    <w:name w:val="Masthead"/>
    <w:basedOn w:val="Heading1"/>
    <w:rPr>
      <w:sz w:val="48"/>
    </w:rPr>
  </w:style>
  <w:style w:type="paragraph" w:customStyle="1" w:styleId="RunningHead">
    <w:name w:val="Running Head"/>
    <w:basedOn w:val="Heading1"/>
    <w:pPr>
      <w:tabs>
        <w:tab w:val="right" w:pos="5670"/>
      </w:tabs>
      <w:jc w:val="both"/>
    </w:pPr>
    <w:rPr>
      <w:sz w:val="22"/>
    </w:rPr>
  </w:style>
  <w:style w:type="paragraph" w:customStyle="1" w:styleId="Address2">
    <w:name w:val="Address 2"/>
    <w:basedOn w:val="Normal"/>
    <w:pPr>
      <w:keepNext/>
      <w:spacing w:line="240" w:lineRule="atLeast"/>
      <w:outlineLvl w:val="0"/>
    </w:pPr>
    <w:rPr>
      <w:b/>
      <w:color w:val="333300"/>
      <w:sz w:val="30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F18B2"/>
    <w:pPr>
      <w:spacing w:before="68" w:after="204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39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71DE"/>
    <w:rPr>
      <w:rFonts w:ascii="Tahoma" w:eastAsia="Times New Roman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4434A"/>
    <w:rPr>
      <w:rFonts w:ascii="Arial" w:eastAsia="Times New Roman" w:hAnsi="Arial"/>
      <w:sz w:val="24"/>
    </w:rPr>
  </w:style>
  <w:style w:type="paragraph" w:styleId="ListParagraph">
    <w:name w:val="List Paragraph"/>
    <w:basedOn w:val="Normal"/>
    <w:uiPriority w:val="34"/>
    <w:qFormat/>
    <w:rsid w:val="0014434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C19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eastAsia="Times New Roman" w:hAnsi="Arial"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Impact" w:hAnsi="Impact"/>
      <w:color w:val="000000"/>
      <w:sz w:val="32"/>
    </w:rPr>
  </w:style>
  <w:style w:type="paragraph" w:styleId="Heading2">
    <w:name w:val="heading 2"/>
    <w:basedOn w:val="Normal"/>
    <w:next w:val="Normal"/>
    <w:qFormat/>
    <w:pPr>
      <w:spacing w:after="120"/>
      <w:outlineLvl w:val="1"/>
    </w:pPr>
    <w:rPr>
      <w:color w:val="993300"/>
    </w:rPr>
  </w:style>
  <w:style w:type="paragraph" w:styleId="Heading3">
    <w:name w:val="heading 3"/>
    <w:basedOn w:val="Normal"/>
    <w:next w:val="Normal"/>
    <w:qFormat/>
    <w:pPr>
      <w:outlineLvl w:val="2"/>
    </w:pPr>
    <w:rPr>
      <w:color w:val="993300"/>
      <w:sz w:val="2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i/>
      <w:sz w:val="20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tabs>
        <w:tab w:val="left" w:pos="900"/>
        <w:tab w:val="right" w:pos="6210"/>
      </w:tabs>
    </w:pPr>
    <w:rPr>
      <w:color w:val="000000"/>
      <w:sz w:val="20"/>
    </w:rPr>
  </w:style>
  <w:style w:type="paragraph" w:customStyle="1" w:styleId="Masthead">
    <w:name w:val="Masthead"/>
    <w:basedOn w:val="Heading1"/>
    <w:rPr>
      <w:sz w:val="48"/>
    </w:rPr>
  </w:style>
  <w:style w:type="paragraph" w:customStyle="1" w:styleId="RunningHead">
    <w:name w:val="Running Head"/>
    <w:basedOn w:val="Heading1"/>
    <w:pPr>
      <w:tabs>
        <w:tab w:val="right" w:pos="5670"/>
      </w:tabs>
      <w:jc w:val="both"/>
    </w:pPr>
    <w:rPr>
      <w:sz w:val="22"/>
    </w:rPr>
  </w:style>
  <w:style w:type="paragraph" w:customStyle="1" w:styleId="Address2">
    <w:name w:val="Address 2"/>
    <w:basedOn w:val="Normal"/>
    <w:pPr>
      <w:keepNext/>
      <w:spacing w:line="240" w:lineRule="atLeast"/>
      <w:outlineLvl w:val="0"/>
    </w:pPr>
    <w:rPr>
      <w:b/>
      <w:color w:val="333300"/>
      <w:sz w:val="30"/>
    </w:rPr>
  </w:style>
  <w:style w:type="character" w:styleId="Hyperlink">
    <w:name w:val="Hyperlink"/>
    <w:basedOn w:val="DefaultParagraphFont"/>
    <w:rPr>
      <w:color w:val="0000FF"/>
      <w:u w:val="single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F18B2"/>
    <w:pPr>
      <w:spacing w:before="68" w:after="204"/>
    </w:pPr>
    <w:rPr>
      <w:rFonts w:ascii="Times New Roman" w:hAnsi="Times New Roman"/>
      <w:szCs w:val="24"/>
    </w:rPr>
  </w:style>
  <w:style w:type="paragraph" w:styleId="BalloonText">
    <w:name w:val="Balloon Text"/>
    <w:basedOn w:val="Normal"/>
    <w:link w:val="BalloonTextChar"/>
    <w:rsid w:val="00397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971DE"/>
    <w:rPr>
      <w:rFonts w:ascii="Tahoma" w:eastAsia="Times New Roman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4434A"/>
    <w:rPr>
      <w:rFonts w:ascii="Arial" w:eastAsia="Times New Roman" w:hAnsi="Arial"/>
      <w:sz w:val="24"/>
    </w:rPr>
  </w:style>
  <w:style w:type="paragraph" w:styleId="ListParagraph">
    <w:name w:val="List Paragraph"/>
    <w:basedOn w:val="Normal"/>
    <w:uiPriority w:val="34"/>
    <w:qFormat/>
    <w:rsid w:val="0014434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C19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Roaming\Microsoft\Templates\Product%20catalo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Product catalog</Template>
  <TotalTime>97</TotalTime>
  <Pages>7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18</cp:revision>
  <cp:lastPrinted>2013-11-12T16:44:00Z</cp:lastPrinted>
  <dcterms:created xsi:type="dcterms:W3CDTF">2013-11-08T05:56:00Z</dcterms:created>
  <dcterms:modified xsi:type="dcterms:W3CDTF">2013-11-22T15:26:00Z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TC010178321033</vt:lpwstr>
  </property>
</Properties>
</file>